
<file path=[Content_Types].xml><?xml version="1.0" encoding="utf-8"?>
<Types xmlns="http://schemas.openxmlformats.org/package/2006/content-types">
  <Default Extension="bin" ContentType="application/vnd.openxmlformats-officedocument.spreadsheetml.printerSettings"/>
  <Default Extension="png" ContentType="image/png"/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worksheets/sheet2.xml" ContentType="application/vnd.openxmlformats-officedocument.spreadsheetml.worksheet+xml"/>
  <Override PartName="/xl/worksheets/sheet3.xml" ContentType="application/vnd.openxmlformats-officedocument.spreadsheetml.worksheet+xml"/>
  <Override PartName="/xl/worksheets/sheet4.xml" ContentType="application/vnd.openxmlformats-officedocument.spreadsheetml.worksheet+xml"/>
  <Override PartName="/xl/worksheets/sheet5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xl/drawings/drawing1.xml" ContentType="application/vnd.openxmlformats-officedocument.drawing+xml"/>
  <Override PartName="/xl/drawings/drawing2.xml" ContentType="application/vnd.openxmlformats-officedocument.drawing+xml"/>
  <Override PartName="/xl/diagrams/data1.xml" ContentType="application/vnd.openxmlformats-officedocument.drawingml.diagramData+xml"/>
  <Override PartName="/xl/diagrams/layout1.xml" ContentType="application/vnd.openxmlformats-officedocument.drawingml.diagramLayout+xml"/>
  <Override PartName="/xl/diagrams/quickStyle1.xml" ContentType="application/vnd.openxmlformats-officedocument.drawingml.diagramStyle+xml"/>
  <Override PartName="/xl/diagrams/colors1.xml" ContentType="application/vnd.openxmlformats-officedocument.drawingml.diagramColors+xml"/>
  <Override PartName="/xl/diagrams/drawing1.xml" ContentType="application/vnd.ms-office.drawingml.diagramDrawing+xml"/>
  <Override PartName="/xl/drawings/drawing3.xml" ContentType="application/vnd.openxmlformats-officedocument.drawing+xml"/>
  <Override PartName="/xl/diagrams/data2.xml" ContentType="application/vnd.openxmlformats-officedocument.drawingml.diagramData+xml"/>
  <Override PartName="/xl/diagrams/layout2.xml" ContentType="application/vnd.openxmlformats-officedocument.drawingml.diagramLayout+xml"/>
  <Override PartName="/xl/diagrams/quickStyle2.xml" ContentType="application/vnd.openxmlformats-officedocument.drawingml.diagramStyle+xml"/>
  <Override PartName="/xl/diagrams/colors2.xml" ContentType="application/vnd.openxmlformats-officedocument.drawingml.diagramColors+xml"/>
  <Override PartName="/xl/diagrams/drawing2.xml" ContentType="application/vnd.ms-office.drawingml.diagramDrawing+xml"/>
  <Override PartName="/xl/drawings/drawing4.xml" ContentType="application/vnd.openxmlformats-officedocument.drawing+xml"/>
  <Override PartName="/xl/drawings/drawing5.xml" ContentType="application/vnd.openxmlformats-officedocument.draw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Relationship Id="rId4" Type="http://schemas.openxmlformats.org/officeDocument/2006/relationships/custom-properties" Target="docProps/custom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xmlns:xr="http://schemas.microsoft.com/office/spreadsheetml/2014/revision" xmlns:xr6="http://schemas.microsoft.com/office/spreadsheetml/2016/revision6" xmlns:xr10="http://schemas.microsoft.com/office/spreadsheetml/2016/revision10" xmlns:xr2="http://schemas.microsoft.com/office/spreadsheetml/2015/revision2" mc:Ignorable="x15 xr xr6 xr10 xr2">
  <fileVersion appName="xl" lastEdited="7" lowestEdited="5" rupBuild="25831"/>
  <workbookPr showInkAnnotation="0" codeName="ThisWorkbook"/>
  <mc:AlternateContent xmlns:mc="http://schemas.openxmlformats.org/markup-compatibility/2006">
    <mc:Choice Requires="x15">
      <x15ac:absPath xmlns:x15ac="http://schemas.microsoft.com/office/spreadsheetml/2010/11/ac" url="E:\"/>
    </mc:Choice>
  </mc:AlternateContent>
  <xr:revisionPtr revIDLastSave="0" documentId="13_ncr:1_{F16DF957-A104-4BB8-8C2F-65D9B2A2C1CF}" xr6:coauthVersionLast="47" xr6:coauthVersionMax="47" xr10:uidLastSave="{00000000-0000-0000-0000-000000000000}"/>
  <bookViews>
    <workbookView xWindow="-120" yWindow="-120" windowWidth="20730" windowHeight="11160" tabRatio="719" activeTab="1" xr2:uid="{00000000-000D-0000-FFFF-FFFF00000000}"/>
  </bookViews>
  <sheets>
    <sheet name="Cuprins" sheetId="9" r:id="rId1"/>
    <sheet name="SmartArt de bază" sheetId="12" r:id="rId2"/>
    <sheet name="Fotografii SmartArt" sheetId="13" r:id="rId3"/>
    <sheet name="Nivel strat 5" sheetId="14" r:id="rId4"/>
    <sheet name="Nivel substrat 5" sheetId="8" r:id="rId5"/>
  </sheets>
  <definedNames>
    <definedName name="_xlnm.Print_Area" localSheetId="4">'Nivel substrat 5'!$B$1:$AI$43</definedName>
  </definedNames>
  <calcPr calcId="152511"/>
</workbook>
</file>

<file path=xl/sharedStrings.xml><?xml version="1.0" encoding="utf-8"?>
<sst xmlns="http://schemas.openxmlformats.org/spreadsheetml/2006/main" count="115" uniqueCount="91">
  <si>
    <t>Se utilizează pentru a afișa informații ierarhice sau relații de raportare într-o organizație, cu imagini corespunzătoare. Forma pentru asistent și aspectele de agățare pentru Organigramă sunt disponibile cu acest aspect.</t>
  </si>
  <si>
    <t>Se utilizează pentru a afișa informațiile ierarhice sau relațiile de raportare dintr-o organizație. Forma asistent și aspectele de agățare Organigramă sunt disponibile în acest aspect.</t>
  </si>
  <si>
    <t>CARTIER ȘCOALĂ</t>
  </si>
  <si>
    <t>DIRECTOR</t>
  </si>
  <si>
    <t>VICEPREȘEDINTE</t>
  </si>
  <si>
    <t>ADMINISTRATOR</t>
  </si>
  <si>
    <t>TREZORIER</t>
  </si>
  <si>
    <t>SECRETAR</t>
  </si>
  <si>
    <t>ÎNSOȚITORI DRUMURI PE TEREN</t>
  </si>
  <si>
    <t>ÎNSOȚITORI PENTRU KIM ABERCROMBIE</t>
  </si>
  <si>
    <t>PILAR ACKERMAN</t>
  </si>
  <si>
    <t>STEVEN THORPE</t>
  </si>
  <si>
    <t>TERRY ADAMS</t>
  </si>
  <si>
    <t>ALICE CICCU</t>
  </si>
  <si>
    <t>CZUPTA WOJCIECH</t>
  </si>
  <si>
    <t>MICHAEL TUCKER</t>
  </si>
  <si>
    <t>RYAN CALAFATO</t>
  </si>
  <si>
    <t>PAT COLEMAN</t>
  </si>
  <si>
    <t>IZAK COHEN</t>
  </si>
  <si>
    <t>ALLIE BELLEW</t>
  </si>
  <si>
    <t>ÎNSOȚITORI PENTRU SEAN ALEXANDER</t>
  </si>
  <si>
    <t>ÎNSOȚITORI PENTRU DAVE BARNETT</t>
  </si>
  <si>
    <t>ÎNSOȚITORI PENTRU RANDY BYRNE</t>
  </si>
  <si>
    <t>ÎNSOȚITORI PENTRU REINA CABATANA</t>
  </si>
  <si>
    <t>ÎNSOȚITORI PENTRU ALOIS BALICEK</t>
  </si>
  <si>
    <t>ÎNSOȚITORI PENTRU SEAN BENTLEY</t>
  </si>
  <si>
    <t>ÎNSOȚITORI PENTRU AIK CHEN</t>
  </si>
  <si>
    <t>ÎNSOȚITORI PENTRU PAT COLEMAN</t>
  </si>
  <si>
    <t>HAZEN ABOIROUS</t>
  </si>
  <si>
    <t>NUPUR AGARWAL</t>
  </si>
  <si>
    <t>PAVEL BANKSY</t>
  </si>
  <si>
    <t>MIKLOS BARKOCZI</t>
  </si>
  <si>
    <t>AIMUDENA BENITO</t>
  </si>
  <si>
    <t>RANDY BYRNE</t>
  </si>
  <si>
    <t>ADAM CARTER</t>
  </si>
  <si>
    <t>TIM TOYOSHIMA</t>
  </si>
  <si>
    <t>ÎNSOȚITORI PENTRU LUKA ABRUS</t>
  </si>
  <si>
    <t>ÎNSOȚITORI PENTRU GUSTAVO ACHONG</t>
  </si>
  <si>
    <t>ÎNSOȚITORI PENTRU MICHAEL AFFRONTI</t>
  </si>
  <si>
    <t>GUDMUNDUR ADALSTEINSSON</t>
  </si>
  <si>
    <t>MANOJ AGARWAL</t>
  </si>
  <si>
    <t>DAVID AHS</t>
  </si>
  <si>
    <t>KIM AKERS</t>
  </si>
  <si>
    <t>CIGDEM AKIN</t>
  </si>
  <si>
    <t>KWEKU AKO-ADJEI</t>
  </si>
  <si>
    <t>GREG AKSELROD</t>
  </si>
  <si>
    <t>AMY E. ALBERTS</t>
  </si>
  <si>
    <t>BRIAN T. ALBRECHT</t>
  </si>
  <si>
    <t>ÎNSOȚITORI PENTRU DAVID ALEXANDER</t>
  </si>
  <si>
    <t>ÎNSOȚITORI PENTRU SEAN P. ALEXANDER</t>
  </si>
  <si>
    <t>ÎNSOȚITORI PENTRU GILEAD ALMOSNINO</t>
  </si>
  <si>
    <t>ÎNSOȚITORI PENTRU LUIS ALVERCA</t>
  </si>
  <si>
    <t>ÎNSOȚITORI PENTRU JAMES ALVORD</t>
  </si>
  <si>
    <t>ANTONIO ALWAN</t>
  </si>
  <si>
    <t>KAMIL AMIREH</t>
  </si>
  <si>
    <t>MARY KAY ANDERSEN</t>
  </si>
  <si>
    <t>THOMAS ANDERSEN</t>
  </si>
  <si>
    <t>CHRISEN ANDERSON</t>
  </si>
  <si>
    <t>DIOGO ANDRADE</t>
  </si>
  <si>
    <t>JEAN PHILIPPE BAGEL</t>
  </si>
  <si>
    <t>DAN K. BACON JR.</t>
  </si>
  <si>
    <t>CHRISTIAN KLEINERMAN</t>
  </si>
  <si>
    <t>PAUL KOCH</t>
  </si>
  <si>
    <t>ÎNSOȚITORI PENTRU ROMAN MILLER</t>
  </si>
  <si>
    <t>ÎNSOȚITORI PENTRU HEIKE MOLNAR</t>
  </si>
  <si>
    <t>ÎNSOȚITORI PENTRU SANJAY PATEL</t>
  </si>
  <si>
    <t>ÎNSOȚITORI PENTRU BJARNE RIIS</t>
  </si>
  <si>
    <t>ÎNSOȚITORI PENTRU KELLY ROLLIN</t>
  </si>
  <si>
    <t>BRIAN SMITH</t>
  </si>
  <si>
    <t>EGIL IVAR SKJOLD</t>
  </si>
  <si>
    <t>JONATHAN FOSTER</t>
  </si>
  <si>
    <t>GWENAEL FOURRE</t>
  </si>
  <si>
    <t>EUGENE KOGAN</t>
  </si>
  <si>
    <t>DAVID PROBST</t>
  </si>
  <si>
    <t>NELSON SUI</t>
  </si>
  <si>
    <t>DARCY JAYNE</t>
  </si>
  <si>
    <t>RYAN IHRIG</t>
  </si>
  <si>
    <t>ERWIN ZISCHKA</t>
  </si>
  <si>
    <t xml:space="preserve">Se utilizează pentru a afișa informațiile ierarhice sau relațiile dintr-o organizație. Aceasta nu utilizează SmartArt și este creată doar cu celule și formatări.  </t>
  </si>
  <si>
    <t>ÎNSOȚITORI PENTRU MICHEAL ALLAN</t>
  </si>
  <si>
    <t>ÎNSOȚITORI PENTRU KAM FOO AW</t>
  </si>
  <si>
    <t>ÎNSOȚITORI PENTRU PETER BANKOV</t>
  </si>
  <si>
    <t xml:space="preserve"> </t>
  </si>
  <si>
    <t>SmartArt cu fotografii &gt;</t>
  </si>
  <si>
    <t>SmartArt de bază &gt;</t>
  </si>
  <si>
    <t>Organigrame</t>
  </si>
  <si>
    <t>Nivel strat 5 &gt;</t>
  </si>
  <si>
    <t>Nivel substrat 5 &gt;</t>
  </si>
  <si>
    <t>SmartArt cu fotografii</t>
  </si>
  <si>
    <t>Nivel strat 5</t>
  </si>
  <si>
    <t>Nivel substrat 5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xmlns:x16r2="http://schemas.microsoft.com/office/spreadsheetml/2015/02/main" xmlns:xr="http://schemas.microsoft.com/office/spreadsheetml/2014/revision" mc:Ignorable="x14ac x16r2 xr">
  <fonts count="8" x14ac:knownFonts="1">
    <font>
      <sz val="10"/>
      <color theme="1"/>
      <name val="Trebuchet MS"/>
      <family val="2"/>
      <scheme val="major"/>
    </font>
    <font>
      <sz val="28"/>
      <color theme="4"/>
      <name val="Trebuchet MS"/>
      <family val="2"/>
      <scheme val="major"/>
    </font>
    <font>
      <b/>
      <sz val="10"/>
      <color theme="4"/>
      <name val="Trebuchet MS"/>
      <family val="2"/>
      <scheme val="major"/>
    </font>
    <font>
      <sz val="9"/>
      <color theme="1" tint="0.34998626667073579"/>
      <name val="Times New Roman"/>
      <family val="2"/>
      <scheme val="minor"/>
    </font>
    <font>
      <sz val="10"/>
      <color theme="0"/>
      <name val="Trebuchet MS"/>
      <family val="2"/>
      <scheme val="major"/>
    </font>
    <font>
      <sz val="9"/>
      <color theme="0"/>
      <name val="Trebuchet MS"/>
      <family val="2"/>
      <scheme val="major"/>
    </font>
    <font>
      <sz val="9"/>
      <color theme="1"/>
      <name val="Times New Roman"/>
      <family val="2"/>
      <scheme val="minor"/>
    </font>
    <font>
      <sz val="9"/>
      <color theme="5"/>
      <name val="Trebuchet MS"/>
      <family val="2"/>
      <scheme val="major"/>
    </font>
  </fonts>
  <fills count="8">
    <fill>
      <patternFill patternType="none"/>
    </fill>
    <fill>
      <patternFill patternType="gray125"/>
    </fill>
    <fill>
      <patternFill patternType="solid">
        <fgColor theme="4"/>
        <bgColor indexed="64"/>
      </patternFill>
    </fill>
    <fill>
      <patternFill patternType="solid">
        <fgColor theme="5" tint="0.79998168889431442"/>
        <bgColor indexed="64"/>
      </patternFill>
    </fill>
    <fill>
      <patternFill patternType="solid">
        <fgColor theme="5" tint="0.59999389629810485"/>
        <bgColor indexed="64"/>
      </patternFill>
    </fill>
    <fill>
      <patternFill patternType="solid">
        <fgColor theme="5" tint="-0.249977111117893"/>
        <bgColor indexed="64"/>
      </patternFill>
    </fill>
    <fill>
      <patternFill patternType="solid">
        <fgColor theme="5" tint="-0.499984740745262"/>
        <bgColor indexed="64"/>
      </patternFill>
    </fill>
    <fill>
      <patternFill patternType="solid">
        <fgColor theme="5" tint="0.39997558519241921"/>
        <bgColor indexed="64"/>
      </patternFill>
    </fill>
  </fills>
  <borders count="19">
    <border>
      <left/>
      <right/>
      <top/>
      <bottom/>
      <diagonal/>
    </border>
    <border>
      <left style="dotted">
        <color theme="1" tint="0.499984740745262"/>
      </left>
      <right/>
      <top/>
      <bottom/>
      <diagonal/>
    </border>
    <border>
      <left/>
      <right style="thin">
        <color theme="0" tint="-0.249977111117893"/>
      </right>
      <top/>
      <bottom/>
      <diagonal/>
    </border>
    <border>
      <left/>
      <right/>
      <top/>
      <bottom style="thin">
        <color theme="0" tint="-0.249977111117893"/>
      </bottom>
      <diagonal/>
    </border>
    <border>
      <left/>
      <right style="thin">
        <color theme="0" tint="-0.249977111117893"/>
      </right>
      <top style="thin">
        <color theme="0" tint="-0.249977111117893"/>
      </top>
      <bottom/>
      <diagonal/>
    </border>
    <border>
      <left/>
      <right style="thin">
        <color theme="0" tint="-0.249977111117893"/>
      </right>
      <top style="thin">
        <color theme="0" tint="-0.249977111117893"/>
      </top>
      <bottom style="thin">
        <color theme="0" tint="-0.24994659260841701"/>
      </bottom>
      <diagonal/>
    </border>
    <border>
      <left/>
      <right style="thin">
        <color theme="0" tint="-0.249977111117893"/>
      </right>
      <top/>
      <bottom style="thin">
        <color theme="0" tint="-0.249977111117893"/>
      </bottom>
      <diagonal/>
    </border>
    <border>
      <left/>
      <right/>
      <top style="thin">
        <color theme="0"/>
      </top>
      <bottom/>
      <diagonal/>
    </border>
    <border>
      <left/>
      <right/>
      <top/>
      <bottom style="thin">
        <color theme="0"/>
      </bottom>
      <diagonal/>
    </border>
    <border>
      <left style="thin">
        <color theme="0"/>
      </left>
      <right/>
      <top style="thin">
        <color theme="0"/>
      </top>
      <bottom/>
      <diagonal/>
    </border>
    <border>
      <left/>
      <right style="thin">
        <color theme="0"/>
      </right>
      <top style="thin">
        <color theme="0"/>
      </top>
      <bottom/>
      <diagonal/>
    </border>
    <border>
      <left style="thin">
        <color theme="0"/>
      </left>
      <right/>
      <top/>
      <bottom style="thin">
        <color theme="0"/>
      </bottom>
      <diagonal/>
    </border>
    <border>
      <left/>
      <right style="thin">
        <color theme="0"/>
      </right>
      <top/>
      <bottom style="thin">
        <color theme="0"/>
      </bottom>
      <diagonal/>
    </border>
    <border>
      <left/>
      <right style="thin">
        <color theme="0" tint="-0.249977111117893"/>
      </right>
      <top style="thin">
        <color theme="0"/>
      </top>
      <bottom style="thin">
        <color theme="0" tint="-0.249977111117893"/>
      </bottom>
      <diagonal/>
    </border>
    <border>
      <left/>
      <right style="thin">
        <color theme="0" tint="-0.249977111117893"/>
      </right>
      <top/>
      <bottom style="thin">
        <color theme="0"/>
      </bottom>
      <diagonal/>
    </border>
    <border>
      <left style="thin">
        <color theme="0"/>
      </left>
      <right style="thin">
        <color theme="0" tint="-0.249977111117893"/>
      </right>
      <top/>
      <bottom style="thin">
        <color theme="0" tint="-0.249977111117893"/>
      </bottom>
      <diagonal/>
    </border>
    <border>
      <left/>
      <right style="thin">
        <color theme="0"/>
      </right>
      <top/>
      <bottom style="thin">
        <color theme="0" tint="-0.249977111117893"/>
      </bottom>
      <diagonal/>
    </border>
    <border>
      <left/>
      <right style="thin">
        <color theme="0" tint="-0.249977111117893"/>
      </right>
      <top style="thin">
        <color theme="0"/>
      </top>
      <bottom/>
      <diagonal/>
    </border>
    <border>
      <left/>
      <right/>
      <top/>
      <bottom style="thick">
        <color theme="4"/>
      </bottom>
      <diagonal/>
    </border>
  </borders>
  <cellStyleXfs count="2">
    <xf numFmtId="0" fontId="0" fillId="0" borderId="0">
      <alignment horizontal="center" vertical="center"/>
    </xf>
    <xf numFmtId="0" fontId="1" fillId="0" borderId="18" applyNumberFormat="0" applyFill="0" applyBorder="0" applyProtection="0">
      <alignment horizontal="left" vertical="center"/>
    </xf>
  </cellStyleXfs>
  <cellXfs count="62">
    <xf numFmtId="0" fontId="0" fillId="0" borderId="0" xfId="0">
      <alignment horizontal="center" vertical="center"/>
    </xf>
    <xf numFmtId="0" fontId="0" fillId="0" borderId="0" xfId="0" applyAlignment="1">
      <alignment horizontal="left" indent="1"/>
    </xf>
    <xf numFmtId="0" fontId="1" fillId="0" borderId="0" xfId="0" applyFont="1" applyAlignment="1">
      <alignment horizontal="left" indent="1"/>
    </xf>
    <xf numFmtId="0" fontId="2" fillId="0" borderId="0" xfId="0" applyFont="1" applyAlignment="1">
      <alignment horizontal="left"/>
    </xf>
    <xf numFmtId="0" fontId="3" fillId="0" borderId="0" xfId="0" applyFont="1" applyAlignment="1">
      <alignment horizontal="left" vertical="top" wrapText="1"/>
    </xf>
    <xf numFmtId="0" fontId="2" fillId="0" borderId="1" xfId="0" applyFont="1" applyBorder="1" applyAlignment="1">
      <alignment horizontal="left" indent="1"/>
    </xf>
    <xf numFmtId="0" fontId="0" fillId="0" borderId="2" xfId="0" applyBorder="1">
      <alignment horizontal="center" vertical="center"/>
    </xf>
    <xf numFmtId="0" fontId="0" fillId="0" borderId="3" xfId="0" applyBorder="1">
      <alignment horizontal="center" vertical="center"/>
    </xf>
    <xf numFmtId="0" fontId="0" fillId="0" borderId="5" xfId="0" applyBorder="1">
      <alignment horizontal="center" vertical="center"/>
    </xf>
    <xf numFmtId="0" fontId="0" fillId="0" borderId="6" xfId="0" applyBorder="1">
      <alignment horizontal="center" vertical="center"/>
    </xf>
    <xf numFmtId="0" fontId="6" fillId="0" borderId="0" xfId="0" applyFont="1">
      <alignment horizontal="center" vertical="center"/>
    </xf>
    <xf numFmtId="0" fontId="6" fillId="0" borderId="13" xfId="0" applyFont="1" applyBorder="1">
      <alignment horizontal="center" vertical="center"/>
    </xf>
    <xf numFmtId="0" fontId="6" fillId="0" borderId="3" xfId="0" applyFont="1" applyBorder="1">
      <alignment horizontal="center" vertical="center"/>
    </xf>
    <xf numFmtId="0" fontId="6" fillId="0" borderId="2" xfId="0" applyFont="1" applyBorder="1">
      <alignment horizontal="center" vertical="center"/>
    </xf>
    <xf numFmtId="0" fontId="6" fillId="0" borderId="4" xfId="0" applyFont="1" applyBorder="1">
      <alignment horizontal="center" vertical="center"/>
    </xf>
    <xf numFmtId="0" fontId="6" fillId="0" borderId="16" xfId="0" applyFont="1" applyBorder="1">
      <alignment horizontal="center" vertical="center"/>
    </xf>
    <xf numFmtId="0" fontId="6" fillId="0" borderId="14" xfId="0" applyFont="1" applyBorder="1">
      <alignment horizontal="center" vertical="center"/>
    </xf>
    <xf numFmtId="0" fontId="6" fillId="0" borderId="15" xfId="0" applyFont="1" applyBorder="1">
      <alignment horizontal="center" vertical="center"/>
    </xf>
    <xf numFmtId="0" fontId="6" fillId="0" borderId="17" xfId="0" applyFont="1" applyBorder="1">
      <alignment horizontal="center" vertical="center"/>
    </xf>
    <xf numFmtId="0" fontId="6" fillId="0" borderId="7" xfId="0" applyFont="1" applyBorder="1">
      <alignment horizontal="center" vertical="center"/>
    </xf>
    <xf numFmtId="0" fontId="1" fillId="0" borderId="0" xfId="1" applyBorder="1">
      <alignment horizontal="left" vertical="center"/>
    </xf>
    <xf numFmtId="0" fontId="1" fillId="0" borderId="0" xfId="0" applyFont="1" applyAlignment="1">
      <alignment horizontal="left"/>
    </xf>
    <xf numFmtId="0" fontId="3" fillId="0" borderId="1" xfId="0" applyFont="1" applyBorder="1" applyAlignment="1">
      <alignment horizontal="left" vertical="top" wrapText="1" indent="1"/>
    </xf>
    <xf numFmtId="0" fontId="4" fillId="6" borderId="7" xfId="0" applyFont="1" applyFill="1" applyBorder="1" applyAlignment="1">
      <alignment horizontal="center" vertical="center" wrapText="1"/>
    </xf>
    <xf numFmtId="0" fontId="4" fillId="6" borderId="8" xfId="0" applyFont="1" applyFill="1" applyBorder="1" applyAlignment="1">
      <alignment horizontal="center" vertical="center" wrapText="1"/>
    </xf>
    <xf numFmtId="0" fontId="4" fillId="2" borderId="0" xfId="0" applyFont="1" applyFill="1" applyAlignment="1">
      <alignment horizontal="center" vertical="center" wrapText="1"/>
    </xf>
    <xf numFmtId="0" fontId="4" fillId="7" borderId="7" xfId="0" applyFont="1" applyFill="1" applyBorder="1" applyAlignment="1">
      <alignment horizontal="center" vertical="center" wrapText="1"/>
    </xf>
    <xf numFmtId="0" fontId="4" fillId="7" borderId="8" xfId="0" applyFont="1" applyFill="1" applyBorder="1" applyAlignment="1">
      <alignment horizontal="center" vertical="center" wrapText="1"/>
    </xf>
    <xf numFmtId="0" fontId="4" fillId="5" borderId="7" xfId="0" applyFont="1" applyFill="1" applyBorder="1" applyAlignment="1">
      <alignment horizontal="center" vertical="center" wrapText="1"/>
    </xf>
    <xf numFmtId="0" fontId="4" fillId="5" borderId="8" xfId="0" applyFont="1" applyFill="1" applyBorder="1" applyAlignment="1">
      <alignment horizontal="center" vertical="center" wrapText="1"/>
    </xf>
    <xf numFmtId="0" fontId="4" fillId="3" borderId="7" xfId="0" applyFont="1" applyFill="1" applyBorder="1" applyAlignment="1">
      <alignment horizontal="center" vertical="center" wrapText="1"/>
    </xf>
    <xf numFmtId="0" fontId="4" fillId="3" borderId="8" xfId="0" applyFont="1" applyFill="1" applyBorder="1" applyAlignment="1">
      <alignment horizontal="center" vertical="center" wrapText="1"/>
    </xf>
    <xf numFmtId="0" fontId="4" fillId="4" borderId="7" xfId="0" applyFont="1" applyFill="1" applyBorder="1" applyAlignment="1">
      <alignment horizontal="center" vertical="center" wrapText="1"/>
    </xf>
    <xf numFmtId="0" fontId="4" fillId="4" borderId="8" xfId="0" applyFont="1" applyFill="1" applyBorder="1" applyAlignment="1">
      <alignment horizontal="center" vertical="center" wrapText="1"/>
    </xf>
    <xf numFmtId="0" fontId="5" fillId="5" borderId="9" xfId="0" applyFont="1" applyFill="1" applyBorder="1" applyAlignment="1">
      <alignment horizontal="center" vertical="center" wrapText="1"/>
    </xf>
    <xf numFmtId="0" fontId="5" fillId="5" borderId="10" xfId="0" applyFont="1" applyFill="1" applyBorder="1" applyAlignment="1">
      <alignment horizontal="center" vertical="center" wrapText="1"/>
    </xf>
    <xf numFmtId="0" fontId="5" fillId="5" borderId="11" xfId="0" applyFont="1" applyFill="1" applyBorder="1" applyAlignment="1">
      <alignment horizontal="center" vertical="center" wrapText="1"/>
    </xf>
    <xf numFmtId="0" fontId="5" fillId="5" borderId="12" xfId="0" applyFont="1" applyFill="1" applyBorder="1" applyAlignment="1">
      <alignment horizontal="center" vertical="center" wrapText="1"/>
    </xf>
    <xf numFmtId="0" fontId="5" fillId="7" borderId="9" xfId="0" applyFont="1" applyFill="1" applyBorder="1" applyAlignment="1">
      <alignment horizontal="center" vertical="center" wrapText="1"/>
    </xf>
    <xf numFmtId="0" fontId="5" fillId="7" borderId="10" xfId="0" applyFont="1" applyFill="1" applyBorder="1" applyAlignment="1">
      <alignment horizontal="center" vertical="center" wrapText="1"/>
    </xf>
    <xf numFmtId="0" fontId="5" fillId="7" borderId="11" xfId="0" applyFont="1" applyFill="1" applyBorder="1" applyAlignment="1">
      <alignment horizontal="center" vertical="center" wrapText="1"/>
    </xf>
    <xf numFmtId="0" fontId="5" fillId="7" borderId="12" xfId="0" applyFont="1" applyFill="1" applyBorder="1" applyAlignment="1">
      <alignment horizontal="center" vertical="center" wrapText="1"/>
    </xf>
    <xf numFmtId="0" fontId="5" fillId="2" borderId="9" xfId="0" applyFont="1" applyFill="1" applyBorder="1" applyAlignment="1">
      <alignment horizontal="center" vertical="center" wrapText="1"/>
    </xf>
    <xf numFmtId="0" fontId="5" fillId="2" borderId="10" xfId="0" applyFont="1" applyFill="1" applyBorder="1" applyAlignment="1">
      <alignment horizontal="center" vertical="center" wrapText="1"/>
    </xf>
    <xf numFmtId="0" fontId="5" fillId="2" borderId="11" xfId="0" applyFont="1" applyFill="1" applyBorder="1" applyAlignment="1">
      <alignment horizontal="center" vertical="center" wrapText="1"/>
    </xf>
    <xf numFmtId="0" fontId="5" fillId="2" borderId="12" xfId="0" applyFont="1" applyFill="1" applyBorder="1" applyAlignment="1">
      <alignment horizontal="center" vertical="center" wrapText="1"/>
    </xf>
    <xf numFmtId="0" fontId="5" fillId="6" borderId="9" xfId="0" applyFont="1" applyFill="1" applyBorder="1" applyAlignment="1">
      <alignment horizontal="center" vertical="center" wrapText="1"/>
    </xf>
    <xf numFmtId="0" fontId="5" fillId="6" borderId="10" xfId="0" applyFont="1" applyFill="1" applyBorder="1" applyAlignment="1">
      <alignment horizontal="center" vertical="center" wrapText="1"/>
    </xf>
    <xf numFmtId="0" fontId="5" fillId="6" borderId="11" xfId="0" applyFont="1" applyFill="1" applyBorder="1" applyAlignment="1">
      <alignment horizontal="center" vertical="center" wrapText="1"/>
    </xf>
    <xf numFmtId="0" fontId="5" fillId="6" borderId="12" xfId="0" applyFont="1" applyFill="1" applyBorder="1" applyAlignment="1">
      <alignment horizontal="center" vertical="center" wrapText="1"/>
    </xf>
    <xf numFmtId="0" fontId="7" fillId="3" borderId="9" xfId="0" applyFont="1" applyFill="1" applyBorder="1" applyAlignment="1">
      <alignment horizontal="center" vertical="center" wrapText="1"/>
    </xf>
    <xf numFmtId="0" fontId="7" fillId="3" borderId="10" xfId="0" applyFont="1" applyFill="1" applyBorder="1" applyAlignment="1">
      <alignment horizontal="center" vertical="center" wrapText="1"/>
    </xf>
    <xf numFmtId="0" fontId="7" fillId="3" borderId="11" xfId="0" applyFont="1" applyFill="1" applyBorder="1" applyAlignment="1">
      <alignment horizontal="center" vertical="center" wrapText="1"/>
    </xf>
    <xf numFmtId="0" fontId="7" fillId="3" borderId="12" xfId="0" applyFont="1" applyFill="1" applyBorder="1" applyAlignment="1">
      <alignment horizontal="center" vertical="center" wrapText="1"/>
    </xf>
    <xf numFmtId="0" fontId="5" fillId="3" borderId="9" xfId="0" applyFont="1" applyFill="1" applyBorder="1" applyAlignment="1">
      <alignment horizontal="center" vertical="center" wrapText="1"/>
    </xf>
    <xf numFmtId="0" fontId="5" fillId="3" borderId="10" xfId="0" applyFont="1" applyFill="1" applyBorder="1" applyAlignment="1">
      <alignment horizontal="center" vertical="center" wrapText="1"/>
    </xf>
    <xf numFmtId="0" fontId="5" fillId="3" borderId="11" xfId="0" applyFont="1" applyFill="1" applyBorder="1" applyAlignment="1">
      <alignment horizontal="center" vertical="center" wrapText="1"/>
    </xf>
    <xf numFmtId="0" fontId="5" fillId="3" borderId="12" xfId="0" applyFont="1" applyFill="1" applyBorder="1" applyAlignment="1">
      <alignment horizontal="center" vertical="center" wrapText="1"/>
    </xf>
    <xf numFmtId="0" fontId="5" fillId="4" borderId="9" xfId="0" applyFont="1" applyFill="1" applyBorder="1" applyAlignment="1">
      <alignment horizontal="center" vertical="center" wrapText="1"/>
    </xf>
    <xf numFmtId="0" fontId="5" fillId="4" borderId="10" xfId="0" applyFont="1" applyFill="1" applyBorder="1" applyAlignment="1">
      <alignment horizontal="center" vertical="center" wrapText="1"/>
    </xf>
    <xf numFmtId="0" fontId="5" fillId="4" borderId="11" xfId="0" applyFont="1" applyFill="1" applyBorder="1" applyAlignment="1">
      <alignment horizontal="center" vertical="center" wrapText="1"/>
    </xf>
    <xf numFmtId="0" fontId="5" fillId="4" borderId="12" xfId="0" applyFont="1" applyFill="1" applyBorder="1" applyAlignment="1">
      <alignment horizontal="center" vertical="center" wrapText="1"/>
    </xf>
  </cellXfs>
  <cellStyles count="2">
    <cellStyle name="Normal" xfId="0" builtinId="0" customBuiltin="1"/>
    <cellStyle name="Titlu 1" xfId="1" builtinId="16" customBuiltin="1"/>
  </cellStyles>
  <dxfs count="0"/>
  <tableStyles count="0" defaultTableStyle="TableStyleMedium2" defaultPivotStyle="PivotStyleLight16"/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8" Type="http://schemas.openxmlformats.org/officeDocument/2006/relationships/sharedStrings" Target="sharedStrings.xml"/><Relationship Id="rId3" Type="http://schemas.openxmlformats.org/officeDocument/2006/relationships/worksheet" Target="worksheets/sheet3.xml"/><Relationship Id="rId7" Type="http://schemas.openxmlformats.org/officeDocument/2006/relationships/styles" Target="styles.xml"/><Relationship Id="rId2" Type="http://schemas.openxmlformats.org/officeDocument/2006/relationships/worksheet" Target="worksheets/sheet2.xml"/><Relationship Id="rId1" Type="http://schemas.openxmlformats.org/officeDocument/2006/relationships/worksheet" Target="worksheets/sheet1.xml"/><Relationship Id="rId6" Type="http://schemas.openxmlformats.org/officeDocument/2006/relationships/theme" Target="theme/theme1.xml"/><Relationship Id="rId11" Type="http://schemas.openxmlformats.org/officeDocument/2006/relationships/customXml" Target="../customXml/item3.xml"/><Relationship Id="rId5" Type="http://schemas.openxmlformats.org/officeDocument/2006/relationships/worksheet" Target="worksheets/sheet5.xml"/><Relationship Id="rId10" Type="http://schemas.openxmlformats.org/officeDocument/2006/relationships/customXml" Target="../customXml/item2.xml"/><Relationship Id="rId4" Type="http://schemas.openxmlformats.org/officeDocument/2006/relationships/worksheet" Target="worksheets/sheet4.xml"/><Relationship Id="rId9" Type="http://schemas.openxmlformats.org/officeDocument/2006/relationships/customXml" Target="../customXml/item1.xml"/></Relationships>
</file>

<file path=xl/diagrams/_rels/data2.xml.rels><?xml version="1.0" encoding="UTF-8" standalone="yes"?>
<Relationships xmlns="http://schemas.openxmlformats.org/package/2006/relationships"><Relationship Id="rId8" Type="http://schemas.openxmlformats.org/officeDocument/2006/relationships/image" Target="../media/image9.png"/><Relationship Id="rId13" Type="http://schemas.openxmlformats.org/officeDocument/2006/relationships/image" Target="../media/image14.png"/><Relationship Id="rId3" Type="http://schemas.openxmlformats.org/officeDocument/2006/relationships/image" Target="../media/image4.png"/><Relationship Id="rId7" Type="http://schemas.openxmlformats.org/officeDocument/2006/relationships/image" Target="../media/image8.png"/><Relationship Id="rId12" Type="http://schemas.openxmlformats.org/officeDocument/2006/relationships/image" Target="../media/image13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6" Type="http://schemas.openxmlformats.org/officeDocument/2006/relationships/image" Target="../media/image7.png"/><Relationship Id="rId11" Type="http://schemas.openxmlformats.org/officeDocument/2006/relationships/image" Target="../media/image12.png"/><Relationship Id="rId5" Type="http://schemas.openxmlformats.org/officeDocument/2006/relationships/image" Target="../media/image6.png"/><Relationship Id="rId10" Type="http://schemas.openxmlformats.org/officeDocument/2006/relationships/image" Target="../media/image11.png"/><Relationship Id="rId4" Type="http://schemas.openxmlformats.org/officeDocument/2006/relationships/image" Target="../media/image5.png"/><Relationship Id="rId9" Type="http://schemas.openxmlformats.org/officeDocument/2006/relationships/image" Target="../media/image10.png"/><Relationship Id="rId14" Type="http://schemas.openxmlformats.org/officeDocument/2006/relationships/image" Target="../media/image15.png"/></Relationships>
</file>

<file path=xl/diagrams/_rels/drawing2.xml.rels><?xml version="1.0" encoding="UTF-8" standalone="yes"?>
<Relationships xmlns="http://schemas.openxmlformats.org/package/2006/relationships"><Relationship Id="rId8" Type="http://schemas.openxmlformats.org/officeDocument/2006/relationships/image" Target="../media/image9.png"/><Relationship Id="rId13" Type="http://schemas.openxmlformats.org/officeDocument/2006/relationships/image" Target="../media/image14.png"/><Relationship Id="rId3" Type="http://schemas.openxmlformats.org/officeDocument/2006/relationships/image" Target="../media/image4.png"/><Relationship Id="rId7" Type="http://schemas.openxmlformats.org/officeDocument/2006/relationships/image" Target="../media/image8.png"/><Relationship Id="rId12" Type="http://schemas.openxmlformats.org/officeDocument/2006/relationships/image" Target="../media/image13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6" Type="http://schemas.openxmlformats.org/officeDocument/2006/relationships/image" Target="../media/image7.png"/><Relationship Id="rId11" Type="http://schemas.openxmlformats.org/officeDocument/2006/relationships/image" Target="../media/image12.png"/><Relationship Id="rId5" Type="http://schemas.openxmlformats.org/officeDocument/2006/relationships/image" Target="../media/image6.png"/><Relationship Id="rId10" Type="http://schemas.openxmlformats.org/officeDocument/2006/relationships/image" Target="../media/image11.png"/><Relationship Id="rId4" Type="http://schemas.openxmlformats.org/officeDocument/2006/relationships/image" Target="../media/image5.png"/><Relationship Id="rId9" Type="http://schemas.openxmlformats.org/officeDocument/2006/relationships/image" Target="../media/image10.png"/><Relationship Id="rId14" Type="http://schemas.openxmlformats.org/officeDocument/2006/relationships/image" Target="../media/image15.png"/></Relationships>
</file>

<file path=xl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xl/diagrams/colors2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xl/diagrams/data1.xml><?xml version="1.0" encoding="utf-8"?>
<dgm:dataModel xmlns:dgm="http://schemas.openxmlformats.org/drawingml/2006/diagram" xmlns:a="http://schemas.openxmlformats.org/drawingml/2006/main">
  <dgm:ptLst>
    <dgm:pt modelId="{59583D0D-A327-4B58-A389-210C62410B73}" type="doc">
      <dgm:prSet loTypeId="urn:microsoft.com/office/officeart/2005/8/layout/orgChart1" loCatId="hierarchy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4012DFDB-498A-4516-B66A-B3589F56F3B3}">
      <dgm:prSet phldrT="[Text]" custT="1"/>
      <dgm:spPr/>
      <dgm:t>
        <a:bodyPr/>
        <a:lstStyle/>
        <a:p>
          <a:r>
            <a:rPr lang="en-US" sz="1200" b="1">
              <a:latin typeface="Cambria" panose="02040503050406030204" pitchFamily="18" charset="0"/>
              <a:ea typeface="Cambria" panose="02040503050406030204" pitchFamily="18" charset="0"/>
            </a:rPr>
            <a:t>DIRECTOR</a:t>
          </a:r>
        </a:p>
      </dgm:t>
    </dgm:pt>
    <dgm:pt modelId="{71054EBE-96A0-46DD-BAB3-D4064B152CCD}" type="parTrans" cxnId="{13B9F06D-3404-478B-8780-A466F6C0FA01}">
      <dgm:prSet/>
      <dgm:spPr/>
      <dgm:t>
        <a:bodyPr/>
        <a:lstStyle/>
        <a:p>
          <a:endParaRPr lang="en-US"/>
        </a:p>
      </dgm:t>
    </dgm:pt>
    <dgm:pt modelId="{FB327D8A-23F0-4E7E-8CF6-B3708539A988}" type="sibTrans" cxnId="{13B9F06D-3404-478B-8780-A466F6C0FA01}">
      <dgm:prSet/>
      <dgm:spPr/>
      <dgm:t>
        <a:bodyPr/>
        <a:lstStyle/>
        <a:p>
          <a:endParaRPr lang="en-US"/>
        </a:p>
      </dgm:t>
    </dgm:pt>
    <dgm:pt modelId="{0608D898-B163-489D-B9C7-B14E4575A312}">
      <dgm:prSet phldrT="[Text]" custT="1"/>
      <dgm:spPr/>
      <dgm:t>
        <a:bodyPr/>
        <a:lstStyle/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Centrul Folcloric ETNOPOL</a:t>
          </a:r>
          <a:endParaRPr lang="en-US" sz="1000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A3E7B80F-D82E-4546-9ED6-C7B018FC755A}" type="parTrans" cxnId="{A902FB58-DA3B-4C00-BD8A-FF69D9569927}">
      <dgm:prSet/>
      <dgm:spPr/>
      <dgm:t>
        <a:bodyPr/>
        <a:lstStyle/>
        <a:p>
          <a:endParaRPr lang="en-US">
            <a:solidFill>
              <a:srgbClr val="0070C0"/>
            </a:solidFill>
          </a:endParaRPr>
        </a:p>
      </dgm:t>
    </dgm:pt>
    <dgm:pt modelId="{E51ECB12-2AAD-442E-B104-6122DC8AF7C1}" type="sibTrans" cxnId="{A902FB58-DA3B-4C00-BD8A-FF69D9569927}">
      <dgm:prSet/>
      <dgm:spPr/>
      <dgm:t>
        <a:bodyPr/>
        <a:lstStyle/>
        <a:p>
          <a:endParaRPr lang="en-US"/>
        </a:p>
      </dgm:t>
    </dgm:pt>
    <dgm:pt modelId="{C56CB590-B245-4816-B7C7-DDA4E414604E}">
      <dgm:prSet phldrT="[Text]" custT="1"/>
      <dgm:spPr/>
      <dgm:t>
        <a:bodyPr/>
        <a:lstStyle/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Birou</a:t>
          </a:r>
        </a:p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Organizare evenimente și Proiecte culturale</a:t>
          </a:r>
        </a:p>
        <a:p>
          <a:r>
            <a:rPr lang="ro-RO" sz="900">
              <a:latin typeface="Cambria" panose="02040503050406030204" pitchFamily="18" charset="0"/>
              <a:ea typeface="Cambria" panose="02040503050406030204" pitchFamily="18" charset="0"/>
            </a:rPr>
            <a:t>(1+5 posturi) </a:t>
          </a:r>
          <a:endParaRPr lang="en-US" sz="900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C7BEB2FE-AED9-45FD-B81D-72BB156D19C5}" type="parTrans" cxnId="{AD2E9CE4-E964-447D-AC0D-B80EF52AE42E}">
      <dgm:prSet/>
      <dgm:spPr/>
      <dgm:t>
        <a:bodyPr/>
        <a:lstStyle/>
        <a:p>
          <a:endParaRPr lang="en-US"/>
        </a:p>
      </dgm:t>
    </dgm:pt>
    <dgm:pt modelId="{B2A85A1A-033D-44A7-80A6-9C67423502A6}" type="sibTrans" cxnId="{AD2E9CE4-E964-447D-AC0D-B80EF52AE42E}">
      <dgm:prSet/>
      <dgm:spPr/>
      <dgm:t>
        <a:bodyPr/>
        <a:lstStyle/>
        <a:p>
          <a:endParaRPr lang="en-US"/>
        </a:p>
      </dgm:t>
    </dgm:pt>
    <dgm:pt modelId="{2981F224-1C7E-42EE-A083-12A98E1C1124}">
      <dgm:prSet phldrT="[Text]" custT="1"/>
      <dgm:spPr/>
      <dgm:t>
        <a:bodyPr/>
        <a:lstStyle/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Compartiment</a:t>
          </a:r>
        </a:p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Educație Culturală</a:t>
          </a:r>
        </a:p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EDUPOL</a:t>
          </a:r>
        </a:p>
        <a:p>
          <a:r>
            <a:rPr lang="ro-RO" sz="900">
              <a:latin typeface="Cambria" panose="02040503050406030204" pitchFamily="18" charset="0"/>
              <a:ea typeface="Cambria" panose="02040503050406030204" pitchFamily="18" charset="0"/>
            </a:rPr>
            <a:t>(3 posturi)</a:t>
          </a:r>
          <a:endParaRPr lang="en-US" sz="800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3C9820CC-8B36-4BFF-B788-58A274439EC9}" type="parTrans" cxnId="{9916A109-6716-4148-B6AC-7652693D9BB4}">
      <dgm:prSet/>
      <dgm:spPr/>
      <dgm:t>
        <a:bodyPr/>
        <a:lstStyle/>
        <a:p>
          <a:endParaRPr lang="en-US"/>
        </a:p>
      </dgm:t>
    </dgm:pt>
    <dgm:pt modelId="{327DCF2F-8787-4548-8A75-BFA4B59BABB2}" type="sibTrans" cxnId="{9916A109-6716-4148-B6AC-7652693D9BB4}">
      <dgm:prSet/>
      <dgm:spPr/>
      <dgm:t>
        <a:bodyPr/>
        <a:lstStyle/>
        <a:p>
          <a:endParaRPr lang="en-US"/>
        </a:p>
      </dgm:t>
    </dgm:pt>
    <dgm:pt modelId="{598171BD-42A8-4666-9135-CB86665D5413}">
      <dgm:prSet phldrT="[Text]" custT="1"/>
      <dgm:spPr/>
      <dgm:t>
        <a:bodyPr/>
        <a:lstStyle/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Compartiment</a:t>
          </a:r>
        </a:p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Financiar-Contabil</a:t>
          </a:r>
        </a:p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(1+3 posturi)</a:t>
          </a:r>
          <a:endParaRPr lang="en-US" sz="800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44C5AB39-9D0A-43AF-AF03-6FD5702591AC}" type="parTrans" cxnId="{ED6C32D6-40DA-4FD0-90DC-A7D0D2BDE5E4}">
      <dgm:prSet/>
      <dgm:spPr/>
      <dgm:t>
        <a:bodyPr/>
        <a:lstStyle/>
        <a:p>
          <a:endParaRPr lang="en-US"/>
        </a:p>
      </dgm:t>
    </dgm:pt>
    <dgm:pt modelId="{C2D9EFBF-0853-471D-8CF8-220D3E7A1882}" type="sibTrans" cxnId="{ED6C32D6-40DA-4FD0-90DC-A7D0D2BDE5E4}">
      <dgm:prSet/>
      <dgm:spPr/>
      <dgm:t>
        <a:bodyPr/>
        <a:lstStyle/>
        <a:p>
          <a:endParaRPr lang="en-US"/>
        </a:p>
      </dgm:t>
    </dgm:pt>
    <dgm:pt modelId="{714251A0-B1DF-4B67-A674-144452FE64FD}">
      <dgm:prSet custT="1"/>
      <dgm:spPr/>
      <dgm:t>
        <a:bodyPr/>
        <a:lstStyle/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Compartiment</a:t>
          </a:r>
        </a:p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Juridic-Resurse Umane</a:t>
          </a:r>
        </a:p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(2 posturi)</a:t>
          </a:r>
        </a:p>
      </dgm:t>
    </dgm:pt>
    <dgm:pt modelId="{EB2789A7-5FFB-439F-BBA7-BFC99E6F84AB}" type="parTrans" cxnId="{3B45939C-7E48-43EF-8997-B8D856F9813E}">
      <dgm:prSet/>
      <dgm:spPr/>
      <dgm:t>
        <a:bodyPr/>
        <a:lstStyle/>
        <a:p>
          <a:endParaRPr lang="ro-RO"/>
        </a:p>
      </dgm:t>
    </dgm:pt>
    <dgm:pt modelId="{DEC04B71-84BB-4D72-9A6D-0E100CBC41C3}" type="sibTrans" cxnId="{3B45939C-7E48-43EF-8997-B8D856F9813E}">
      <dgm:prSet/>
      <dgm:spPr/>
      <dgm:t>
        <a:bodyPr/>
        <a:lstStyle/>
        <a:p>
          <a:endParaRPr lang="ro-RO"/>
        </a:p>
      </dgm:t>
    </dgm:pt>
    <dgm:pt modelId="{8A857919-FBEC-4FD5-8367-D1696B7EF884}">
      <dgm:prSet custT="1"/>
      <dgm:spPr/>
      <dgm:t>
        <a:bodyPr/>
        <a:lstStyle/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Compartiment</a:t>
          </a:r>
        </a:p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Administrativ-Tehnic</a:t>
          </a:r>
        </a:p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(4 posturi)</a:t>
          </a:r>
        </a:p>
      </dgm:t>
    </dgm:pt>
    <dgm:pt modelId="{1546D0FC-BE57-427D-BA6B-840F1B8F831A}" type="parTrans" cxnId="{129CEFF0-7E84-46DF-B41A-47CCD20920E2}">
      <dgm:prSet/>
      <dgm:spPr/>
      <dgm:t>
        <a:bodyPr/>
        <a:lstStyle/>
        <a:p>
          <a:endParaRPr lang="ro-RO"/>
        </a:p>
      </dgm:t>
    </dgm:pt>
    <dgm:pt modelId="{F59B43E7-DA24-4DF3-BE7D-C250A81F7FB0}" type="sibTrans" cxnId="{129CEFF0-7E84-46DF-B41A-47CCD20920E2}">
      <dgm:prSet/>
      <dgm:spPr/>
      <dgm:t>
        <a:bodyPr/>
        <a:lstStyle/>
        <a:p>
          <a:endParaRPr lang="ro-RO"/>
        </a:p>
      </dgm:t>
    </dgm:pt>
    <dgm:pt modelId="{129F9F37-0B3F-43D5-96B4-9A73E9AFC090}" type="asst">
      <dgm:prSet custT="1"/>
      <dgm:spPr/>
      <dgm:t>
        <a:bodyPr/>
        <a:lstStyle/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Compartiment</a:t>
          </a:r>
        </a:p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 Muzică Populară</a:t>
          </a:r>
        </a:p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(11 posturi)</a:t>
          </a:r>
        </a:p>
      </dgm:t>
    </dgm:pt>
    <dgm:pt modelId="{B51CC78C-B5EB-48D4-8C81-033DABB61FFC}" type="parTrans" cxnId="{96B4391B-1E4D-4A2B-A539-27F7E0BD0FDE}">
      <dgm:prSet/>
      <dgm:spPr/>
      <dgm:t>
        <a:bodyPr/>
        <a:lstStyle/>
        <a:p>
          <a:endParaRPr lang="ro-RO"/>
        </a:p>
      </dgm:t>
    </dgm:pt>
    <dgm:pt modelId="{565006CA-EA9B-415E-9783-71AFB29762AE}" type="sibTrans" cxnId="{96B4391B-1E4D-4A2B-A539-27F7E0BD0FDE}">
      <dgm:prSet/>
      <dgm:spPr/>
      <dgm:t>
        <a:bodyPr/>
        <a:lstStyle/>
        <a:p>
          <a:endParaRPr lang="ro-RO"/>
        </a:p>
      </dgm:t>
    </dgm:pt>
    <dgm:pt modelId="{CB19AE2B-1458-4449-8EED-976DC9B16A78}" type="asst">
      <dgm:prSet custT="1"/>
      <dgm:spPr/>
      <dgm:t>
        <a:bodyPr/>
        <a:lstStyle/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Compartiment</a:t>
          </a:r>
        </a:p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 Dansuri Populare</a:t>
          </a:r>
        </a:p>
        <a:p>
          <a:r>
            <a:rPr lang="ro-RO" sz="1000">
              <a:latin typeface="Cambria" panose="02040503050406030204" pitchFamily="18" charset="0"/>
              <a:ea typeface="Cambria" panose="02040503050406030204" pitchFamily="18" charset="0"/>
            </a:rPr>
            <a:t>(3 posturi)</a:t>
          </a:r>
          <a:endParaRPr lang="ro-RO" sz="900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996D6BE2-2EE9-4F0B-BA9E-10C026332D86}" type="parTrans" cxnId="{C56626C0-46B5-4FD0-9737-CB8B18C34ABF}">
      <dgm:prSet/>
      <dgm:spPr/>
      <dgm:t>
        <a:bodyPr/>
        <a:lstStyle/>
        <a:p>
          <a:endParaRPr lang="ro-RO"/>
        </a:p>
      </dgm:t>
    </dgm:pt>
    <dgm:pt modelId="{45F6A20A-522D-47AF-8A23-9E3379992886}" type="sibTrans" cxnId="{C56626C0-46B5-4FD0-9737-CB8B18C34ABF}">
      <dgm:prSet/>
      <dgm:spPr/>
      <dgm:t>
        <a:bodyPr/>
        <a:lstStyle/>
        <a:p>
          <a:endParaRPr lang="ro-RO"/>
        </a:p>
      </dgm:t>
    </dgm:pt>
    <dgm:pt modelId="{158CE314-A48D-4DA9-8471-5C252D7C5981}" type="pres">
      <dgm:prSet presAssocID="{59583D0D-A327-4B58-A389-210C62410B7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E53573B-71D2-49EF-AF6A-67882D5C5769}" type="pres">
      <dgm:prSet presAssocID="{4012DFDB-498A-4516-B66A-B3589F56F3B3}" presName="hierRoot1" presStyleCnt="0">
        <dgm:presLayoutVars>
          <dgm:hierBranch val="init"/>
        </dgm:presLayoutVars>
      </dgm:prSet>
      <dgm:spPr/>
    </dgm:pt>
    <dgm:pt modelId="{3B6A5ACE-534B-48B2-8355-5CC85A6BD958}" type="pres">
      <dgm:prSet presAssocID="{4012DFDB-498A-4516-B66A-B3589F56F3B3}" presName="rootComposite1" presStyleCnt="0"/>
      <dgm:spPr/>
    </dgm:pt>
    <dgm:pt modelId="{5C1F1316-710E-4B9C-B618-D47C1C32F297}" type="pres">
      <dgm:prSet presAssocID="{4012DFDB-498A-4516-B66A-B3589F56F3B3}" presName="rootText1" presStyleLbl="node0" presStyleIdx="0" presStyleCnt="1">
        <dgm:presLayoutVars>
          <dgm:chPref val="3"/>
        </dgm:presLayoutVars>
      </dgm:prSet>
      <dgm:spPr/>
    </dgm:pt>
    <dgm:pt modelId="{C2986215-9217-4BF2-8300-1A7A36E7C44D}" type="pres">
      <dgm:prSet presAssocID="{4012DFDB-498A-4516-B66A-B3589F56F3B3}" presName="rootConnector1" presStyleLbl="node1" presStyleIdx="0" presStyleCnt="0"/>
      <dgm:spPr/>
    </dgm:pt>
    <dgm:pt modelId="{2C41C53F-9651-4BEE-B5CC-4A437BABDD26}" type="pres">
      <dgm:prSet presAssocID="{4012DFDB-498A-4516-B66A-B3589F56F3B3}" presName="hierChild2" presStyleCnt="0"/>
      <dgm:spPr/>
    </dgm:pt>
    <dgm:pt modelId="{502E6274-19CD-409F-BC39-D78C4CC82792}" type="pres">
      <dgm:prSet presAssocID="{A3E7B80F-D82E-4546-9ED6-C7B018FC755A}" presName="Name37" presStyleLbl="parChTrans1D2" presStyleIdx="0" presStyleCnt="6"/>
      <dgm:spPr/>
    </dgm:pt>
    <dgm:pt modelId="{4351DBE7-B871-4FA0-878C-C1459A16D420}" type="pres">
      <dgm:prSet presAssocID="{0608D898-B163-489D-B9C7-B14E4575A312}" presName="hierRoot2" presStyleCnt="0">
        <dgm:presLayoutVars>
          <dgm:hierBranch val="init"/>
        </dgm:presLayoutVars>
      </dgm:prSet>
      <dgm:spPr/>
    </dgm:pt>
    <dgm:pt modelId="{D65C824C-1FDE-4DED-9B77-9E293C738CCC}" type="pres">
      <dgm:prSet presAssocID="{0608D898-B163-489D-B9C7-B14E4575A312}" presName="rootComposite" presStyleCnt="0"/>
      <dgm:spPr/>
    </dgm:pt>
    <dgm:pt modelId="{4E4C3E60-99B7-4E55-9D31-C382F2E133C5}" type="pres">
      <dgm:prSet presAssocID="{0608D898-B163-489D-B9C7-B14E4575A312}" presName="rootText" presStyleLbl="node2" presStyleIdx="0" presStyleCnt="6">
        <dgm:presLayoutVars>
          <dgm:chPref val="3"/>
        </dgm:presLayoutVars>
      </dgm:prSet>
      <dgm:spPr/>
    </dgm:pt>
    <dgm:pt modelId="{828D93DC-C462-48A3-A4ED-77B573ECCDB9}" type="pres">
      <dgm:prSet presAssocID="{0608D898-B163-489D-B9C7-B14E4575A312}" presName="rootConnector" presStyleLbl="node2" presStyleIdx="0" presStyleCnt="6"/>
      <dgm:spPr/>
    </dgm:pt>
    <dgm:pt modelId="{9E797FCB-058A-4B39-9C92-22CEF9BBC423}" type="pres">
      <dgm:prSet presAssocID="{0608D898-B163-489D-B9C7-B14E4575A312}" presName="hierChild4" presStyleCnt="0"/>
      <dgm:spPr/>
    </dgm:pt>
    <dgm:pt modelId="{DDE4237C-3C0B-413F-A947-CE3336C43653}" type="pres">
      <dgm:prSet presAssocID="{0608D898-B163-489D-B9C7-B14E4575A312}" presName="hierChild5" presStyleCnt="0"/>
      <dgm:spPr/>
    </dgm:pt>
    <dgm:pt modelId="{3415E694-E63C-406A-AAB8-BC38FBDE9690}" type="pres">
      <dgm:prSet presAssocID="{B51CC78C-B5EB-48D4-8C81-033DABB61FFC}" presName="Name111" presStyleLbl="parChTrans1D3" presStyleIdx="0" presStyleCnt="2"/>
      <dgm:spPr/>
    </dgm:pt>
    <dgm:pt modelId="{AB37587A-80B1-4990-A2A4-EBA85297594E}" type="pres">
      <dgm:prSet presAssocID="{129F9F37-0B3F-43D5-96B4-9A73E9AFC090}" presName="hierRoot3" presStyleCnt="0">
        <dgm:presLayoutVars>
          <dgm:hierBranch val="init"/>
        </dgm:presLayoutVars>
      </dgm:prSet>
      <dgm:spPr/>
    </dgm:pt>
    <dgm:pt modelId="{67C7C310-727D-4E1D-A64C-3DAA72A98929}" type="pres">
      <dgm:prSet presAssocID="{129F9F37-0B3F-43D5-96B4-9A73E9AFC090}" presName="rootComposite3" presStyleCnt="0"/>
      <dgm:spPr/>
    </dgm:pt>
    <dgm:pt modelId="{BE5526F6-0A72-4F22-B474-180E27A9CBE1}" type="pres">
      <dgm:prSet presAssocID="{129F9F37-0B3F-43D5-96B4-9A73E9AFC090}" presName="rootText3" presStyleLbl="asst2" presStyleIdx="0" presStyleCnt="2">
        <dgm:presLayoutVars>
          <dgm:chPref val="3"/>
        </dgm:presLayoutVars>
      </dgm:prSet>
      <dgm:spPr/>
    </dgm:pt>
    <dgm:pt modelId="{936FC0F4-769F-48BE-8CBF-B78DA5972ECB}" type="pres">
      <dgm:prSet presAssocID="{129F9F37-0B3F-43D5-96B4-9A73E9AFC090}" presName="rootConnector3" presStyleLbl="asst2" presStyleIdx="0" presStyleCnt="2"/>
      <dgm:spPr/>
    </dgm:pt>
    <dgm:pt modelId="{DF19996A-F03B-4E7B-B3B3-F3D66F1FA25A}" type="pres">
      <dgm:prSet presAssocID="{129F9F37-0B3F-43D5-96B4-9A73E9AFC090}" presName="hierChild6" presStyleCnt="0"/>
      <dgm:spPr/>
    </dgm:pt>
    <dgm:pt modelId="{D0732CBB-D900-4468-8AE3-905456E7F5F7}" type="pres">
      <dgm:prSet presAssocID="{129F9F37-0B3F-43D5-96B4-9A73E9AFC090}" presName="hierChild7" presStyleCnt="0"/>
      <dgm:spPr/>
    </dgm:pt>
    <dgm:pt modelId="{A4095336-7BAB-4093-BE72-62C2C7989C07}" type="pres">
      <dgm:prSet presAssocID="{996D6BE2-2EE9-4F0B-BA9E-10C026332D86}" presName="Name111" presStyleLbl="parChTrans1D3" presStyleIdx="1" presStyleCnt="2"/>
      <dgm:spPr/>
    </dgm:pt>
    <dgm:pt modelId="{7BDAED92-665E-4A39-958E-D41D934B7C30}" type="pres">
      <dgm:prSet presAssocID="{CB19AE2B-1458-4449-8EED-976DC9B16A78}" presName="hierRoot3" presStyleCnt="0">
        <dgm:presLayoutVars>
          <dgm:hierBranch val="init"/>
        </dgm:presLayoutVars>
      </dgm:prSet>
      <dgm:spPr/>
    </dgm:pt>
    <dgm:pt modelId="{009341E6-DE2F-490E-98D6-840FECC2B4CE}" type="pres">
      <dgm:prSet presAssocID="{CB19AE2B-1458-4449-8EED-976DC9B16A78}" presName="rootComposite3" presStyleCnt="0"/>
      <dgm:spPr/>
    </dgm:pt>
    <dgm:pt modelId="{FC8507DC-1730-4CE3-AC42-9D570E1B8D1E}" type="pres">
      <dgm:prSet presAssocID="{CB19AE2B-1458-4449-8EED-976DC9B16A78}" presName="rootText3" presStyleLbl="asst2" presStyleIdx="1" presStyleCnt="2">
        <dgm:presLayoutVars>
          <dgm:chPref val="3"/>
        </dgm:presLayoutVars>
      </dgm:prSet>
      <dgm:spPr/>
    </dgm:pt>
    <dgm:pt modelId="{CE9072F5-C029-4326-B372-5206B6A794EB}" type="pres">
      <dgm:prSet presAssocID="{CB19AE2B-1458-4449-8EED-976DC9B16A78}" presName="rootConnector3" presStyleLbl="asst2" presStyleIdx="1" presStyleCnt="2"/>
      <dgm:spPr/>
    </dgm:pt>
    <dgm:pt modelId="{0D45CF3A-6478-4276-BE2C-45CCEC441C08}" type="pres">
      <dgm:prSet presAssocID="{CB19AE2B-1458-4449-8EED-976DC9B16A78}" presName="hierChild6" presStyleCnt="0"/>
      <dgm:spPr/>
    </dgm:pt>
    <dgm:pt modelId="{38E90622-620F-4847-9A1D-3FAE2A597F75}" type="pres">
      <dgm:prSet presAssocID="{CB19AE2B-1458-4449-8EED-976DC9B16A78}" presName="hierChild7" presStyleCnt="0"/>
      <dgm:spPr/>
    </dgm:pt>
    <dgm:pt modelId="{D20AAEF1-615E-4A67-BEC3-FD954C89123F}" type="pres">
      <dgm:prSet presAssocID="{C7BEB2FE-AED9-45FD-B81D-72BB156D19C5}" presName="Name37" presStyleLbl="parChTrans1D2" presStyleIdx="1" presStyleCnt="6"/>
      <dgm:spPr/>
    </dgm:pt>
    <dgm:pt modelId="{19CD50CE-AC12-430B-8683-BE2122AC34D1}" type="pres">
      <dgm:prSet presAssocID="{C56CB590-B245-4816-B7C7-DDA4E414604E}" presName="hierRoot2" presStyleCnt="0">
        <dgm:presLayoutVars>
          <dgm:hierBranch val="init"/>
        </dgm:presLayoutVars>
      </dgm:prSet>
      <dgm:spPr/>
    </dgm:pt>
    <dgm:pt modelId="{2C99D9C1-2DF7-4810-B2F2-1EC4B48AF23F}" type="pres">
      <dgm:prSet presAssocID="{C56CB590-B245-4816-B7C7-DDA4E414604E}" presName="rootComposite" presStyleCnt="0"/>
      <dgm:spPr/>
    </dgm:pt>
    <dgm:pt modelId="{7184BACD-32DA-41F7-8A4F-65D2CAEE4DA8}" type="pres">
      <dgm:prSet presAssocID="{C56CB590-B245-4816-B7C7-DDA4E414604E}" presName="rootText" presStyleLbl="node2" presStyleIdx="1" presStyleCnt="6">
        <dgm:presLayoutVars>
          <dgm:chPref val="3"/>
        </dgm:presLayoutVars>
      </dgm:prSet>
      <dgm:spPr/>
    </dgm:pt>
    <dgm:pt modelId="{A01E8F55-6D44-4556-A3E7-F5EC8CEB711B}" type="pres">
      <dgm:prSet presAssocID="{C56CB590-B245-4816-B7C7-DDA4E414604E}" presName="rootConnector" presStyleLbl="node2" presStyleIdx="1" presStyleCnt="6"/>
      <dgm:spPr/>
    </dgm:pt>
    <dgm:pt modelId="{83B0A248-1753-49D1-8416-533D8C21D82F}" type="pres">
      <dgm:prSet presAssocID="{C56CB590-B245-4816-B7C7-DDA4E414604E}" presName="hierChild4" presStyleCnt="0"/>
      <dgm:spPr/>
    </dgm:pt>
    <dgm:pt modelId="{F1187B4E-EA1C-4747-9610-A622B897870E}" type="pres">
      <dgm:prSet presAssocID="{C56CB590-B245-4816-B7C7-DDA4E414604E}" presName="hierChild5" presStyleCnt="0"/>
      <dgm:spPr/>
    </dgm:pt>
    <dgm:pt modelId="{80E1977E-3D7D-4534-B539-E0830C7FDE56}" type="pres">
      <dgm:prSet presAssocID="{3C9820CC-8B36-4BFF-B788-58A274439EC9}" presName="Name37" presStyleLbl="parChTrans1D2" presStyleIdx="2" presStyleCnt="6"/>
      <dgm:spPr/>
    </dgm:pt>
    <dgm:pt modelId="{93E4C1EB-DA35-4501-8441-CD37D5BE1C08}" type="pres">
      <dgm:prSet presAssocID="{2981F224-1C7E-42EE-A083-12A98E1C1124}" presName="hierRoot2" presStyleCnt="0">
        <dgm:presLayoutVars>
          <dgm:hierBranch val="init"/>
        </dgm:presLayoutVars>
      </dgm:prSet>
      <dgm:spPr/>
    </dgm:pt>
    <dgm:pt modelId="{F042FDA2-9F0A-403D-AE77-A7174F24AD7C}" type="pres">
      <dgm:prSet presAssocID="{2981F224-1C7E-42EE-A083-12A98E1C1124}" presName="rootComposite" presStyleCnt="0"/>
      <dgm:spPr/>
    </dgm:pt>
    <dgm:pt modelId="{EFFE9264-2359-44F4-A3B0-B5B66EA07000}" type="pres">
      <dgm:prSet presAssocID="{2981F224-1C7E-42EE-A083-12A98E1C1124}" presName="rootText" presStyleLbl="node2" presStyleIdx="2" presStyleCnt="6">
        <dgm:presLayoutVars>
          <dgm:chPref val="3"/>
        </dgm:presLayoutVars>
      </dgm:prSet>
      <dgm:spPr/>
    </dgm:pt>
    <dgm:pt modelId="{72457912-7632-4C37-B162-D5C47A156B37}" type="pres">
      <dgm:prSet presAssocID="{2981F224-1C7E-42EE-A083-12A98E1C1124}" presName="rootConnector" presStyleLbl="node2" presStyleIdx="2" presStyleCnt="6"/>
      <dgm:spPr/>
    </dgm:pt>
    <dgm:pt modelId="{DAA201EA-2D69-4FD3-8FB7-C8DFE0128937}" type="pres">
      <dgm:prSet presAssocID="{2981F224-1C7E-42EE-A083-12A98E1C1124}" presName="hierChild4" presStyleCnt="0"/>
      <dgm:spPr/>
    </dgm:pt>
    <dgm:pt modelId="{7A9E588C-BD20-4BC5-ACB6-DC1068CD4501}" type="pres">
      <dgm:prSet presAssocID="{2981F224-1C7E-42EE-A083-12A98E1C1124}" presName="hierChild5" presStyleCnt="0"/>
      <dgm:spPr/>
    </dgm:pt>
    <dgm:pt modelId="{F785C1EA-F600-465B-9366-A35683CBBE57}" type="pres">
      <dgm:prSet presAssocID="{44C5AB39-9D0A-43AF-AF03-6FD5702591AC}" presName="Name37" presStyleLbl="parChTrans1D2" presStyleIdx="3" presStyleCnt="6"/>
      <dgm:spPr/>
    </dgm:pt>
    <dgm:pt modelId="{C021415A-37F7-4094-B273-DC37681828D9}" type="pres">
      <dgm:prSet presAssocID="{598171BD-42A8-4666-9135-CB86665D5413}" presName="hierRoot2" presStyleCnt="0">
        <dgm:presLayoutVars>
          <dgm:hierBranch val="init"/>
        </dgm:presLayoutVars>
      </dgm:prSet>
      <dgm:spPr/>
    </dgm:pt>
    <dgm:pt modelId="{DF2F7113-B320-46D0-AAF8-0FD10DEE1431}" type="pres">
      <dgm:prSet presAssocID="{598171BD-42A8-4666-9135-CB86665D5413}" presName="rootComposite" presStyleCnt="0"/>
      <dgm:spPr/>
    </dgm:pt>
    <dgm:pt modelId="{682CA7CE-FCCC-4143-9862-C63FE34C5C35}" type="pres">
      <dgm:prSet presAssocID="{598171BD-42A8-4666-9135-CB86665D5413}" presName="rootText" presStyleLbl="node2" presStyleIdx="3" presStyleCnt="6">
        <dgm:presLayoutVars>
          <dgm:chPref val="3"/>
        </dgm:presLayoutVars>
      </dgm:prSet>
      <dgm:spPr/>
    </dgm:pt>
    <dgm:pt modelId="{C9B58CEC-943C-4111-B0EF-70F70F539D90}" type="pres">
      <dgm:prSet presAssocID="{598171BD-42A8-4666-9135-CB86665D5413}" presName="rootConnector" presStyleLbl="node2" presStyleIdx="3" presStyleCnt="6"/>
      <dgm:spPr/>
    </dgm:pt>
    <dgm:pt modelId="{E6AC2127-FA4D-46B2-95B2-0A9326489BD9}" type="pres">
      <dgm:prSet presAssocID="{598171BD-42A8-4666-9135-CB86665D5413}" presName="hierChild4" presStyleCnt="0"/>
      <dgm:spPr/>
    </dgm:pt>
    <dgm:pt modelId="{CE98B1CB-B137-4DF4-A727-3AC480802835}" type="pres">
      <dgm:prSet presAssocID="{598171BD-42A8-4666-9135-CB86665D5413}" presName="hierChild5" presStyleCnt="0"/>
      <dgm:spPr/>
    </dgm:pt>
    <dgm:pt modelId="{134AEF29-6FED-45CD-BDBA-2709F922765B}" type="pres">
      <dgm:prSet presAssocID="{EB2789A7-5FFB-439F-BBA7-BFC99E6F84AB}" presName="Name37" presStyleLbl="parChTrans1D2" presStyleIdx="4" presStyleCnt="6"/>
      <dgm:spPr/>
    </dgm:pt>
    <dgm:pt modelId="{400CC12E-FBD1-4FC6-BC2A-C1FED3DFD1B4}" type="pres">
      <dgm:prSet presAssocID="{714251A0-B1DF-4B67-A674-144452FE64FD}" presName="hierRoot2" presStyleCnt="0">
        <dgm:presLayoutVars>
          <dgm:hierBranch val="init"/>
        </dgm:presLayoutVars>
      </dgm:prSet>
      <dgm:spPr/>
    </dgm:pt>
    <dgm:pt modelId="{59182F0D-3E07-4660-90C3-59308F47AC4C}" type="pres">
      <dgm:prSet presAssocID="{714251A0-B1DF-4B67-A674-144452FE64FD}" presName="rootComposite" presStyleCnt="0"/>
      <dgm:spPr/>
    </dgm:pt>
    <dgm:pt modelId="{98D9113D-717E-48F0-859A-8F80E269150E}" type="pres">
      <dgm:prSet presAssocID="{714251A0-B1DF-4B67-A674-144452FE64FD}" presName="rootText" presStyleLbl="node2" presStyleIdx="4" presStyleCnt="6">
        <dgm:presLayoutVars>
          <dgm:chPref val="3"/>
        </dgm:presLayoutVars>
      </dgm:prSet>
      <dgm:spPr/>
    </dgm:pt>
    <dgm:pt modelId="{FEEDDC31-3C74-4D97-B14C-132EC302C6C3}" type="pres">
      <dgm:prSet presAssocID="{714251A0-B1DF-4B67-A674-144452FE64FD}" presName="rootConnector" presStyleLbl="node2" presStyleIdx="4" presStyleCnt="6"/>
      <dgm:spPr/>
    </dgm:pt>
    <dgm:pt modelId="{0807C3C0-F2AF-429B-B82F-981C8E289976}" type="pres">
      <dgm:prSet presAssocID="{714251A0-B1DF-4B67-A674-144452FE64FD}" presName="hierChild4" presStyleCnt="0"/>
      <dgm:spPr/>
    </dgm:pt>
    <dgm:pt modelId="{32A7E3CC-F22C-4B64-9954-A4E17C833ECC}" type="pres">
      <dgm:prSet presAssocID="{714251A0-B1DF-4B67-A674-144452FE64FD}" presName="hierChild5" presStyleCnt="0"/>
      <dgm:spPr/>
    </dgm:pt>
    <dgm:pt modelId="{6AC61EB7-963F-438E-94C7-16F4E369B0A6}" type="pres">
      <dgm:prSet presAssocID="{1546D0FC-BE57-427D-BA6B-840F1B8F831A}" presName="Name37" presStyleLbl="parChTrans1D2" presStyleIdx="5" presStyleCnt="6"/>
      <dgm:spPr/>
    </dgm:pt>
    <dgm:pt modelId="{73718C44-DF62-4A59-9C65-1AE7CC8EA24A}" type="pres">
      <dgm:prSet presAssocID="{8A857919-FBEC-4FD5-8367-D1696B7EF884}" presName="hierRoot2" presStyleCnt="0">
        <dgm:presLayoutVars>
          <dgm:hierBranch val="init"/>
        </dgm:presLayoutVars>
      </dgm:prSet>
      <dgm:spPr/>
    </dgm:pt>
    <dgm:pt modelId="{40DBABFE-6739-4076-B835-A7CC0F07B07F}" type="pres">
      <dgm:prSet presAssocID="{8A857919-FBEC-4FD5-8367-D1696B7EF884}" presName="rootComposite" presStyleCnt="0"/>
      <dgm:spPr/>
    </dgm:pt>
    <dgm:pt modelId="{7031E1B3-F7B6-486D-897D-F86806C06478}" type="pres">
      <dgm:prSet presAssocID="{8A857919-FBEC-4FD5-8367-D1696B7EF884}" presName="rootText" presStyleLbl="node2" presStyleIdx="5" presStyleCnt="6">
        <dgm:presLayoutVars>
          <dgm:chPref val="3"/>
        </dgm:presLayoutVars>
      </dgm:prSet>
      <dgm:spPr/>
    </dgm:pt>
    <dgm:pt modelId="{644E3740-39CF-428E-B29D-E887BC5EFCED}" type="pres">
      <dgm:prSet presAssocID="{8A857919-FBEC-4FD5-8367-D1696B7EF884}" presName="rootConnector" presStyleLbl="node2" presStyleIdx="5" presStyleCnt="6"/>
      <dgm:spPr/>
    </dgm:pt>
    <dgm:pt modelId="{D53257D3-7FE0-4E71-9DEA-A5C875E3D5E7}" type="pres">
      <dgm:prSet presAssocID="{8A857919-FBEC-4FD5-8367-D1696B7EF884}" presName="hierChild4" presStyleCnt="0"/>
      <dgm:spPr/>
    </dgm:pt>
    <dgm:pt modelId="{828754C8-7463-4254-935A-4F40350781AC}" type="pres">
      <dgm:prSet presAssocID="{8A857919-FBEC-4FD5-8367-D1696B7EF884}" presName="hierChild5" presStyleCnt="0"/>
      <dgm:spPr/>
    </dgm:pt>
    <dgm:pt modelId="{FA5900C1-125D-4A58-9806-502E60CDD565}" type="pres">
      <dgm:prSet presAssocID="{4012DFDB-498A-4516-B66A-B3589F56F3B3}" presName="hierChild3" presStyleCnt="0"/>
      <dgm:spPr/>
    </dgm:pt>
  </dgm:ptLst>
  <dgm:cxnLst>
    <dgm:cxn modelId="{9916A109-6716-4148-B6AC-7652693D9BB4}" srcId="{4012DFDB-498A-4516-B66A-B3589F56F3B3}" destId="{2981F224-1C7E-42EE-A083-12A98E1C1124}" srcOrd="2" destOrd="0" parTransId="{3C9820CC-8B36-4BFF-B788-58A274439EC9}" sibTransId="{327DCF2F-8787-4548-8A75-BFA4B59BABB2}"/>
    <dgm:cxn modelId="{9861E312-B1E3-4653-B597-57316B0F3D6D}" type="presOf" srcId="{C7BEB2FE-AED9-45FD-B81D-72BB156D19C5}" destId="{D20AAEF1-615E-4A67-BEC3-FD954C89123F}" srcOrd="0" destOrd="0" presId="urn:microsoft.com/office/officeart/2005/8/layout/orgChart1"/>
    <dgm:cxn modelId="{E7834A1A-50EC-40EA-B66B-31C591FD6FC7}" type="presOf" srcId="{714251A0-B1DF-4B67-A674-144452FE64FD}" destId="{FEEDDC31-3C74-4D97-B14C-132EC302C6C3}" srcOrd="1" destOrd="0" presId="urn:microsoft.com/office/officeart/2005/8/layout/orgChart1"/>
    <dgm:cxn modelId="{96B4391B-1E4D-4A2B-A539-27F7E0BD0FDE}" srcId="{0608D898-B163-489D-B9C7-B14E4575A312}" destId="{129F9F37-0B3F-43D5-96B4-9A73E9AFC090}" srcOrd="0" destOrd="0" parTransId="{B51CC78C-B5EB-48D4-8C81-033DABB61FFC}" sibTransId="{565006CA-EA9B-415E-9783-71AFB29762AE}"/>
    <dgm:cxn modelId="{AF1C4F1D-428E-4DA2-8E5A-4EF291E5DE37}" type="presOf" srcId="{2981F224-1C7E-42EE-A083-12A98E1C1124}" destId="{EFFE9264-2359-44F4-A3B0-B5B66EA07000}" srcOrd="0" destOrd="0" presId="urn:microsoft.com/office/officeart/2005/8/layout/orgChart1"/>
    <dgm:cxn modelId="{C192D223-E69D-4FF0-AA00-B9E190DDE58D}" type="presOf" srcId="{2981F224-1C7E-42EE-A083-12A98E1C1124}" destId="{72457912-7632-4C37-B162-D5C47A156B37}" srcOrd="1" destOrd="0" presId="urn:microsoft.com/office/officeart/2005/8/layout/orgChart1"/>
    <dgm:cxn modelId="{3DEF042E-9226-42C6-B722-E32DA3E3C809}" type="presOf" srcId="{996D6BE2-2EE9-4F0B-BA9E-10C026332D86}" destId="{A4095336-7BAB-4093-BE72-62C2C7989C07}" srcOrd="0" destOrd="0" presId="urn:microsoft.com/office/officeart/2005/8/layout/orgChart1"/>
    <dgm:cxn modelId="{C5180C2F-5B32-45C4-98CD-F5527AE84B91}" type="presOf" srcId="{0608D898-B163-489D-B9C7-B14E4575A312}" destId="{828D93DC-C462-48A3-A4ED-77B573ECCDB9}" srcOrd="1" destOrd="0" presId="urn:microsoft.com/office/officeart/2005/8/layout/orgChart1"/>
    <dgm:cxn modelId="{986A7A65-CB1E-4FE2-929F-28CD194D3573}" type="presOf" srcId="{8A857919-FBEC-4FD5-8367-D1696B7EF884}" destId="{644E3740-39CF-428E-B29D-E887BC5EFCED}" srcOrd="1" destOrd="0" presId="urn:microsoft.com/office/officeart/2005/8/layout/orgChart1"/>
    <dgm:cxn modelId="{910C8367-F58E-429F-92EB-7FCA471C2B61}" type="presOf" srcId="{4012DFDB-498A-4516-B66A-B3589F56F3B3}" destId="{C2986215-9217-4BF2-8300-1A7A36E7C44D}" srcOrd="1" destOrd="0" presId="urn:microsoft.com/office/officeart/2005/8/layout/orgChart1"/>
    <dgm:cxn modelId="{DDDA936A-CB49-4599-8CF6-91F92AFCCE90}" type="presOf" srcId="{598171BD-42A8-4666-9135-CB86665D5413}" destId="{C9B58CEC-943C-4111-B0EF-70F70F539D90}" srcOrd="1" destOrd="0" presId="urn:microsoft.com/office/officeart/2005/8/layout/orgChart1"/>
    <dgm:cxn modelId="{13B9F06D-3404-478B-8780-A466F6C0FA01}" srcId="{59583D0D-A327-4B58-A389-210C62410B73}" destId="{4012DFDB-498A-4516-B66A-B3589F56F3B3}" srcOrd="0" destOrd="0" parTransId="{71054EBE-96A0-46DD-BAB3-D4064B152CCD}" sibTransId="{FB327D8A-23F0-4E7E-8CF6-B3708539A988}"/>
    <dgm:cxn modelId="{69C80650-412D-4CC4-AC8B-C3AA8C0C9887}" type="presOf" srcId="{CB19AE2B-1458-4449-8EED-976DC9B16A78}" destId="{FC8507DC-1730-4CE3-AC42-9D570E1B8D1E}" srcOrd="0" destOrd="0" presId="urn:microsoft.com/office/officeart/2005/8/layout/orgChart1"/>
    <dgm:cxn modelId="{0BE12D77-2605-45F3-AA23-157A4D0C976A}" type="presOf" srcId="{3C9820CC-8B36-4BFF-B788-58A274439EC9}" destId="{80E1977E-3D7D-4534-B539-E0830C7FDE56}" srcOrd="0" destOrd="0" presId="urn:microsoft.com/office/officeart/2005/8/layout/orgChart1"/>
    <dgm:cxn modelId="{5BE58077-CA0F-422B-A892-630FBAABBD03}" type="presOf" srcId="{8A857919-FBEC-4FD5-8367-D1696B7EF884}" destId="{7031E1B3-F7B6-486D-897D-F86806C06478}" srcOrd="0" destOrd="0" presId="urn:microsoft.com/office/officeart/2005/8/layout/orgChart1"/>
    <dgm:cxn modelId="{666FCB78-776C-4E15-8F9B-45AF1AAD5FEE}" type="presOf" srcId="{598171BD-42A8-4666-9135-CB86665D5413}" destId="{682CA7CE-FCCC-4143-9862-C63FE34C5C35}" srcOrd="0" destOrd="0" presId="urn:microsoft.com/office/officeart/2005/8/layout/orgChart1"/>
    <dgm:cxn modelId="{A902FB58-DA3B-4C00-BD8A-FF69D9569927}" srcId="{4012DFDB-498A-4516-B66A-B3589F56F3B3}" destId="{0608D898-B163-489D-B9C7-B14E4575A312}" srcOrd="0" destOrd="0" parTransId="{A3E7B80F-D82E-4546-9ED6-C7B018FC755A}" sibTransId="{E51ECB12-2AAD-442E-B104-6122DC8AF7C1}"/>
    <dgm:cxn modelId="{BD0DFE58-5DC9-4A62-B760-518823EF11E5}" type="presOf" srcId="{129F9F37-0B3F-43D5-96B4-9A73E9AFC090}" destId="{936FC0F4-769F-48BE-8CBF-B78DA5972ECB}" srcOrd="1" destOrd="0" presId="urn:microsoft.com/office/officeart/2005/8/layout/orgChart1"/>
    <dgm:cxn modelId="{F9010F5A-E0F4-4573-A6B4-EF70430EB061}" type="presOf" srcId="{C56CB590-B245-4816-B7C7-DDA4E414604E}" destId="{7184BACD-32DA-41F7-8A4F-65D2CAEE4DA8}" srcOrd="0" destOrd="0" presId="urn:microsoft.com/office/officeart/2005/8/layout/orgChart1"/>
    <dgm:cxn modelId="{40161081-6BE0-42F5-A536-08E4EF0B8A61}" type="presOf" srcId="{59583D0D-A327-4B58-A389-210C62410B73}" destId="{158CE314-A48D-4DA9-8471-5C252D7C5981}" srcOrd="0" destOrd="0" presId="urn:microsoft.com/office/officeart/2005/8/layout/orgChart1"/>
    <dgm:cxn modelId="{BA456E87-A15A-494A-ABE4-3213EEEEB76A}" type="presOf" srcId="{B51CC78C-B5EB-48D4-8C81-033DABB61FFC}" destId="{3415E694-E63C-406A-AAB8-BC38FBDE9690}" srcOrd="0" destOrd="0" presId="urn:microsoft.com/office/officeart/2005/8/layout/orgChart1"/>
    <dgm:cxn modelId="{6D23969B-92AB-47E2-A62D-55AB190ABB5F}" type="presOf" srcId="{EB2789A7-5FFB-439F-BBA7-BFC99E6F84AB}" destId="{134AEF29-6FED-45CD-BDBA-2709F922765B}" srcOrd="0" destOrd="0" presId="urn:microsoft.com/office/officeart/2005/8/layout/orgChart1"/>
    <dgm:cxn modelId="{E47B329C-2B63-449F-9D52-434919616004}" type="presOf" srcId="{129F9F37-0B3F-43D5-96B4-9A73E9AFC090}" destId="{BE5526F6-0A72-4F22-B474-180E27A9CBE1}" srcOrd="0" destOrd="0" presId="urn:microsoft.com/office/officeart/2005/8/layout/orgChart1"/>
    <dgm:cxn modelId="{37C67C9C-7EFC-466C-ABDF-8D537E1492D3}" type="presOf" srcId="{A3E7B80F-D82E-4546-9ED6-C7B018FC755A}" destId="{502E6274-19CD-409F-BC39-D78C4CC82792}" srcOrd="0" destOrd="0" presId="urn:microsoft.com/office/officeart/2005/8/layout/orgChart1"/>
    <dgm:cxn modelId="{3B45939C-7E48-43EF-8997-B8D856F9813E}" srcId="{4012DFDB-498A-4516-B66A-B3589F56F3B3}" destId="{714251A0-B1DF-4B67-A674-144452FE64FD}" srcOrd="4" destOrd="0" parTransId="{EB2789A7-5FFB-439F-BBA7-BFC99E6F84AB}" sibTransId="{DEC04B71-84BB-4D72-9A6D-0E100CBC41C3}"/>
    <dgm:cxn modelId="{2225DFA1-8B8F-4B44-9833-BBC280775F43}" type="presOf" srcId="{C56CB590-B245-4816-B7C7-DDA4E414604E}" destId="{A01E8F55-6D44-4556-A3E7-F5EC8CEB711B}" srcOrd="1" destOrd="0" presId="urn:microsoft.com/office/officeart/2005/8/layout/orgChart1"/>
    <dgm:cxn modelId="{88E3E8AB-1A07-4151-8073-68C6C7930EF1}" type="presOf" srcId="{4012DFDB-498A-4516-B66A-B3589F56F3B3}" destId="{5C1F1316-710E-4B9C-B618-D47C1C32F297}" srcOrd="0" destOrd="0" presId="urn:microsoft.com/office/officeart/2005/8/layout/orgChart1"/>
    <dgm:cxn modelId="{B8899EBE-474D-40B2-80B9-16CA095C4878}" type="presOf" srcId="{44C5AB39-9D0A-43AF-AF03-6FD5702591AC}" destId="{F785C1EA-F600-465B-9366-A35683CBBE57}" srcOrd="0" destOrd="0" presId="urn:microsoft.com/office/officeart/2005/8/layout/orgChart1"/>
    <dgm:cxn modelId="{C56626C0-46B5-4FD0-9737-CB8B18C34ABF}" srcId="{0608D898-B163-489D-B9C7-B14E4575A312}" destId="{CB19AE2B-1458-4449-8EED-976DC9B16A78}" srcOrd="1" destOrd="0" parTransId="{996D6BE2-2EE9-4F0B-BA9E-10C026332D86}" sibTransId="{45F6A20A-522D-47AF-8A23-9E3379992886}"/>
    <dgm:cxn modelId="{112416D5-52D9-43FB-8CD0-2FA26F4DFE48}" type="presOf" srcId="{CB19AE2B-1458-4449-8EED-976DC9B16A78}" destId="{CE9072F5-C029-4326-B372-5206B6A794EB}" srcOrd="1" destOrd="0" presId="urn:microsoft.com/office/officeart/2005/8/layout/orgChart1"/>
    <dgm:cxn modelId="{ED6C32D6-40DA-4FD0-90DC-A7D0D2BDE5E4}" srcId="{4012DFDB-498A-4516-B66A-B3589F56F3B3}" destId="{598171BD-42A8-4666-9135-CB86665D5413}" srcOrd="3" destOrd="0" parTransId="{44C5AB39-9D0A-43AF-AF03-6FD5702591AC}" sibTransId="{C2D9EFBF-0853-471D-8CF8-220D3E7A1882}"/>
    <dgm:cxn modelId="{06ABD4D9-AC50-44E5-ABB6-B0C764114169}" type="presOf" srcId="{714251A0-B1DF-4B67-A674-144452FE64FD}" destId="{98D9113D-717E-48F0-859A-8F80E269150E}" srcOrd="0" destOrd="0" presId="urn:microsoft.com/office/officeart/2005/8/layout/orgChart1"/>
    <dgm:cxn modelId="{AD2E9CE4-E964-447D-AC0D-B80EF52AE42E}" srcId="{4012DFDB-498A-4516-B66A-B3589F56F3B3}" destId="{C56CB590-B245-4816-B7C7-DDA4E414604E}" srcOrd="1" destOrd="0" parTransId="{C7BEB2FE-AED9-45FD-B81D-72BB156D19C5}" sibTransId="{B2A85A1A-033D-44A7-80A6-9C67423502A6}"/>
    <dgm:cxn modelId="{19E986E8-0FF2-40D0-A329-CDF84C8D9C04}" type="presOf" srcId="{1546D0FC-BE57-427D-BA6B-840F1B8F831A}" destId="{6AC61EB7-963F-438E-94C7-16F4E369B0A6}" srcOrd="0" destOrd="0" presId="urn:microsoft.com/office/officeart/2005/8/layout/orgChart1"/>
    <dgm:cxn modelId="{129CEFF0-7E84-46DF-B41A-47CCD20920E2}" srcId="{4012DFDB-498A-4516-B66A-B3589F56F3B3}" destId="{8A857919-FBEC-4FD5-8367-D1696B7EF884}" srcOrd="5" destOrd="0" parTransId="{1546D0FC-BE57-427D-BA6B-840F1B8F831A}" sibTransId="{F59B43E7-DA24-4DF3-BE7D-C250A81F7FB0}"/>
    <dgm:cxn modelId="{7C65FDF2-7A21-4B54-AA9F-1E27AF637E3C}" type="presOf" srcId="{0608D898-B163-489D-B9C7-B14E4575A312}" destId="{4E4C3E60-99B7-4E55-9D31-C382F2E133C5}" srcOrd="0" destOrd="0" presId="urn:microsoft.com/office/officeart/2005/8/layout/orgChart1"/>
    <dgm:cxn modelId="{3730D38E-E001-4032-9413-2D1D27278B13}" type="presParOf" srcId="{158CE314-A48D-4DA9-8471-5C252D7C5981}" destId="{5E53573B-71D2-49EF-AF6A-67882D5C5769}" srcOrd="0" destOrd="0" presId="urn:microsoft.com/office/officeart/2005/8/layout/orgChart1"/>
    <dgm:cxn modelId="{442CA49D-57A6-4022-AA86-5371B6EA3759}" type="presParOf" srcId="{5E53573B-71D2-49EF-AF6A-67882D5C5769}" destId="{3B6A5ACE-534B-48B2-8355-5CC85A6BD958}" srcOrd="0" destOrd="0" presId="urn:microsoft.com/office/officeart/2005/8/layout/orgChart1"/>
    <dgm:cxn modelId="{A63EE60B-3250-44BC-A465-D4E357E722E3}" type="presParOf" srcId="{3B6A5ACE-534B-48B2-8355-5CC85A6BD958}" destId="{5C1F1316-710E-4B9C-B618-D47C1C32F297}" srcOrd="0" destOrd="0" presId="urn:microsoft.com/office/officeart/2005/8/layout/orgChart1"/>
    <dgm:cxn modelId="{ABD830E8-F6FC-48DD-ACCD-BDAB43F87817}" type="presParOf" srcId="{3B6A5ACE-534B-48B2-8355-5CC85A6BD958}" destId="{C2986215-9217-4BF2-8300-1A7A36E7C44D}" srcOrd="1" destOrd="0" presId="urn:microsoft.com/office/officeart/2005/8/layout/orgChart1"/>
    <dgm:cxn modelId="{283F3555-BA8A-4568-BFB9-43F795627212}" type="presParOf" srcId="{5E53573B-71D2-49EF-AF6A-67882D5C5769}" destId="{2C41C53F-9651-4BEE-B5CC-4A437BABDD26}" srcOrd="1" destOrd="0" presId="urn:microsoft.com/office/officeart/2005/8/layout/orgChart1"/>
    <dgm:cxn modelId="{7C3290B7-DFC5-40B2-A809-62DE89EE8DC9}" type="presParOf" srcId="{2C41C53F-9651-4BEE-B5CC-4A437BABDD26}" destId="{502E6274-19CD-409F-BC39-D78C4CC82792}" srcOrd="0" destOrd="0" presId="urn:microsoft.com/office/officeart/2005/8/layout/orgChart1"/>
    <dgm:cxn modelId="{12EE7481-AD57-4DDA-BE14-767AA10455BF}" type="presParOf" srcId="{2C41C53F-9651-4BEE-B5CC-4A437BABDD26}" destId="{4351DBE7-B871-4FA0-878C-C1459A16D420}" srcOrd="1" destOrd="0" presId="urn:microsoft.com/office/officeart/2005/8/layout/orgChart1"/>
    <dgm:cxn modelId="{133B8495-53A6-4BB6-91C6-5B467A5C966E}" type="presParOf" srcId="{4351DBE7-B871-4FA0-878C-C1459A16D420}" destId="{D65C824C-1FDE-4DED-9B77-9E293C738CCC}" srcOrd="0" destOrd="0" presId="urn:microsoft.com/office/officeart/2005/8/layout/orgChart1"/>
    <dgm:cxn modelId="{8C0D868E-FBDE-4453-AE9C-F6BCC1D7D49A}" type="presParOf" srcId="{D65C824C-1FDE-4DED-9B77-9E293C738CCC}" destId="{4E4C3E60-99B7-4E55-9D31-C382F2E133C5}" srcOrd="0" destOrd="0" presId="urn:microsoft.com/office/officeart/2005/8/layout/orgChart1"/>
    <dgm:cxn modelId="{D2EA5A86-E5E2-479F-9B67-DD1726CE7149}" type="presParOf" srcId="{D65C824C-1FDE-4DED-9B77-9E293C738CCC}" destId="{828D93DC-C462-48A3-A4ED-77B573ECCDB9}" srcOrd="1" destOrd="0" presId="urn:microsoft.com/office/officeart/2005/8/layout/orgChart1"/>
    <dgm:cxn modelId="{221F2736-4D9D-41AF-B678-16C7067C1F1B}" type="presParOf" srcId="{4351DBE7-B871-4FA0-878C-C1459A16D420}" destId="{9E797FCB-058A-4B39-9C92-22CEF9BBC423}" srcOrd="1" destOrd="0" presId="urn:microsoft.com/office/officeart/2005/8/layout/orgChart1"/>
    <dgm:cxn modelId="{336D2BEE-19EE-4857-B534-327405AEB10E}" type="presParOf" srcId="{4351DBE7-B871-4FA0-878C-C1459A16D420}" destId="{DDE4237C-3C0B-413F-A947-CE3336C43653}" srcOrd="2" destOrd="0" presId="urn:microsoft.com/office/officeart/2005/8/layout/orgChart1"/>
    <dgm:cxn modelId="{677373B2-8E7E-4269-A7EA-49428FF8A1B4}" type="presParOf" srcId="{DDE4237C-3C0B-413F-A947-CE3336C43653}" destId="{3415E694-E63C-406A-AAB8-BC38FBDE9690}" srcOrd="0" destOrd="0" presId="urn:microsoft.com/office/officeart/2005/8/layout/orgChart1"/>
    <dgm:cxn modelId="{7D5CAB56-379E-468F-8743-461F0B4D7966}" type="presParOf" srcId="{DDE4237C-3C0B-413F-A947-CE3336C43653}" destId="{AB37587A-80B1-4990-A2A4-EBA85297594E}" srcOrd="1" destOrd="0" presId="urn:microsoft.com/office/officeart/2005/8/layout/orgChart1"/>
    <dgm:cxn modelId="{AC12F157-45F9-4C3F-A8E3-3624A309B278}" type="presParOf" srcId="{AB37587A-80B1-4990-A2A4-EBA85297594E}" destId="{67C7C310-727D-4E1D-A64C-3DAA72A98929}" srcOrd="0" destOrd="0" presId="urn:microsoft.com/office/officeart/2005/8/layout/orgChart1"/>
    <dgm:cxn modelId="{02B5E253-C1CD-4DB5-AAA7-EDEC36BBAC80}" type="presParOf" srcId="{67C7C310-727D-4E1D-A64C-3DAA72A98929}" destId="{BE5526F6-0A72-4F22-B474-180E27A9CBE1}" srcOrd="0" destOrd="0" presId="urn:microsoft.com/office/officeart/2005/8/layout/orgChart1"/>
    <dgm:cxn modelId="{67D47907-729E-4824-A3D1-7A9B6F4BA982}" type="presParOf" srcId="{67C7C310-727D-4E1D-A64C-3DAA72A98929}" destId="{936FC0F4-769F-48BE-8CBF-B78DA5972ECB}" srcOrd="1" destOrd="0" presId="urn:microsoft.com/office/officeart/2005/8/layout/orgChart1"/>
    <dgm:cxn modelId="{930EF716-0DA3-43D3-BAFF-C00C9DCAA94C}" type="presParOf" srcId="{AB37587A-80B1-4990-A2A4-EBA85297594E}" destId="{DF19996A-F03B-4E7B-B3B3-F3D66F1FA25A}" srcOrd="1" destOrd="0" presId="urn:microsoft.com/office/officeart/2005/8/layout/orgChart1"/>
    <dgm:cxn modelId="{A9C2717B-E275-4573-A3DC-154E65DA659F}" type="presParOf" srcId="{AB37587A-80B1-4990-A2A4-EBA85297594E}" destId="{D0732CBB-D900-4468-8AE3-905456E7F5F7}" srcOrd="2" destOrd="0" presId="urn:microsoft.com/office/officeart/2005/8/layout/orgChart1"/>
    <dgm:cxn modelId="{2CD020CA-5400-4CAA-AB4A-83F4A6B5FBE8}" type="presParOf" srcId="{DDE4237C-3C0B-413F-A947-CE3336C43653}" destId="{A4095336-7BAB-4093-BE72-62C2C7989C07}" srcOrd="2" destOrd="0" presId="urn:microsoft.com/office/officeart/2005/8/layout/orgChart1"/>
    <dgm:cxn modelId="{C54735F0-D429-40F2-9363-9E3C6006A647}" type="presParOf" srcId="{DDE4237C-3C0B-413F-A947-CE3336C43653}" destId="{7BDAED92-665E-4A39-958E-D41D934B7C30}" srcOrd="3" destOrd="0" presId="urn:microsoft.com/office/officeart/2005/8/layout/orgChart1"/>
    <dgm:cxn modelId="{263C4398-B221-4B33-912C-59E5568980B6}" type="presParOf" srcId="{7BDAED92-665E-4A39-958E-D41D934B7C30}" destId="{009341E6-DE2F-490E-98D6-840FECC2B4CE}" srcOrd="0" destOrd="0" presId="urn:microsoft.com/office/officeart/2005/8/layout/orgChart1"/>
    <dgm:cxn modelId="{41AC9003-C4C5-4CC3-AA8E-72FAB5C834E8}" type="presParOf" srcId="{009341E6-DE2F-490E-98D6-840FECC2B4CE}" destId="{FC8507DC-1730-4CE3-AC42-9D570E1B8D1E}" srcOrd="0" destOrd="0" presId="urn:microsoft.com/office/officeart/2005/8/layout/orgChart1"/>
    <dgm:cxn modelId="{C14EF55D-BBF1-4E16-89A5-8149373A3596}" type="presParOf" srcId="{009341E6-DE2F-490E-98D6-840FECC2B4CE}" destId="{CE9072F5-C029-4326-B372-5206B6A794EB}" srcOrd="1" destOrd="0" presId="urn:microsoft.com/office/officeart/2005/8/layout/orgChart1"/>
    <dgm:cxn modelId="{7C2B84A3-AD2D-4FC1-A5B2-8B685BC89AA5}" type="presParOf" srcId="{7BDAED92-665E-4A39-958E-D41D934B7C30}" destId="{0D45CF3A-6478-4276-BE2C-45CCEC441C08}" srcOrd="1" destOrd="0" presId="urn:microsoft.com/office/officeart/2005/8/layout/orgChart1"/>
    <dgm:cxn modelId="{832BB045-7537-4239-AEEF-B6E282F4C4BB}" type="presParOf" srcId="{7BDAED92-665E-4A39-958E-D41D934B7C30}" destId="{38E90622-620F-4847-9A1D-3FAE2A597F75}" srcOrd="2" destOrd="0" presId="urn:microsoft.com/office/officeart/2005/8/layout/orgChart1"/>
    <dgm:cxn modelId="{167DE763-6D31-42A3-AB35-C7C7C292CF94}" type="presParOf" srcId="{2C41C53F-9651-4BEE-B5CC-4A437BABDD26}" destId="{D20AAEF1-615E-4A67-BEC3-FD954C89123F}" srcOrd="2" destOrd="0" presId="urn:microsoft.com/office/officeart/2005/8/layout/orgChart1"/>
    <dgm:cxn modelId="{D759D1D6-FCAD-4859-94BA-666138D7AF8F}" type="presParOf" srcId="{2C41C53F-9651-4BEE-B5CC-4A437BABDD26}" destId="{19CD50CE-AC12-430B-8683-BE2122AC34D1}" srcOrd="3" destOrd="0" presId="urn:microsoft.com/office/officeart/2005/8/layout/orgChart1"/>
    <dgm:cxn modelId="{7BAC26B5-25AD-49D3-8226-4AF65ED300EA}" type="presParOf" srcId="{19CD50CE-AC12-430B-8683-BE2122AC34D1}" destId="{2C99D9C1-2DF7-4810-B2F2-1EC4B48AF23F}" srcOrd="0" destOrd="0" presId="urn:microsoft.com/office/officeart/2005/8/layout/orgChart1"/>
    <dgm:cxn modelId="{BD433D3E-F3CF-4A97-88E4-784D67EEF9E0}" type="presParOf" srcId="{2C99D9C1-2DF7-4810-B2F2-1EC4B48AF23F}" destId="{7184BACD-32DA-41F7-8A4F-65D2CAEE4DA8}" srcOrd="0" destOrd="0" presId="urn:microsoft.com/office/officeart/2005/8/layout/orgChart1"/>
    <dgm:cxn modelId="{D98BE3EA-BD3D-4815-89C6-EA5115B73FA0}" type="presParOf" srcId="{2C99D9C1-2DF7-4810-B2F2-1EC4B48AF23F}" destId="{A01E8F55-6D44-4556-A3E7-F5EC8CEB711B}" srcOrd="1" destOrd="0" presId="urn:microsoft.com/office/officeart/2005/8/layout/orgChart1"/>
    <dgm:cxn modelId="{FE2E4C0F-63B4-4630-A25E-C08D74A8888C}" type="presParOf" srcId="{19CD50CE-AC12-430B-8683-BE2122AC34D1}" destId="{83B0A248-1753-49D1-8416-533D8C21D82F}" srcOrd="1" destOrd="0" presId="urn:microsoft.com/office/officeart/2005/8/layout/orgChart1"/>
    <dgm:cxn modelId="{74D6126B-2FAA-40CB-88F8-8146A26CBA8A}" type="presParOf" srcId="{19CD50CE-AC12-430B-8683-BE2122AC34D1}" destId="{F1187B4E-EA1C-4747-9610-A622B897870E}" srcOrd="2" destOrd="0" presId="urn:microsoft.com/office/officeart/2005/8/layout/orgChart1"/>
    <dgm:cxn modelId="{3EE371B5-92D5-43AB-B6D8-160006BA317B}" type="presParOf" srcId="{2C41C53F-9651-4BEE-B5CC-4A437BABDD26}" destId="{80E1977E-3D7D-4534-B539-E0830C7FDE56}" srcOrd="4" destOrd="0" presId="urn:microsoft.com/office/officeart/2005/8/layout/orgChart1"/>
    <dgm:cxn modelId="{D96353D1-140B-4BE0-BCDB-72B68B76DE2F}" type="presParOf" srcId="{2C41C53F-9651-4BEE-B5CC-4A437BABDD26}" destId="{93E4C1EB-DA35-4501-8441-CD37D5BE1C08}" srcOrd="5" destOrd="0" presId="urn:microsoft.com/office/officeart/2005/8/layout/orgChart1"/>
    <dgm:cxn modelId="{C4CB0DA6-51EF-48D7-8ABA-252F531B845E}" type="presParOf" srcId="{93E4C1EB-DA35-4501-8441-CD37D5BE1C08}" destId="{F042FDA2-9F0A-403D-AE77-A7174F24AD7C}" srcOrd="0" destOrd="0" presId="urn:microsoft.com/office/officeart/2005/8/layout/orgChart1"/>
    <dgm:cxn modelId="{2E1C97D5-741B-467E-83E5-2D074AB5AB9C}" type="presParOf" srcId="{F042FDA2-9F0A-403D-AE77-A7174F24AD7C}" destId="{EFFE9264-2359-44F4-A3B0-B5B66EA07000}" srcOrd="0" destOrd="0" presId="urn:microsoft.com/office/officeart/2005/8/layout/orgChart1"/>
    <dgm:cxn modelId="{D8B40C3A-134A-444B-930D-51CB8D64E86D}" type="presParOf" srcId="{F042FDA2-9F0A-403D-AE77-A7174F24AD7C}" destId="{72457912-7632-4C37-B162-D5C47A156B37}" srcOrd="1" destOrd="0" presId="urn:microsoft.com/office/officeart/2005/8/layout/orgChart1"/>
    <dgm:cxn modelId="{A1B6D790-3686-4BF4-B549-E86F65DF5F49}" type="presParOf" srcId="{93E4C1EB-DA35-4501-8441-CD37D5BE1C08}" destId="{DAA201EA-2D69-4FD3-8FB7-C8DFE0128937}" srcOrd="1" destOrd="0" presId="urn:microsoft.com/office/officeart/2005/8/layout/orgChart1"/>
    <dgm:cxn modelId="{C3CF1B49-D2C6-44C4-BC2F-B02267A38F91}" type="presParOf" srcId="{93E4C1EB-DA35-4501-8441-CD37D5BE1C08}" destId="{7A9E588C-BD20-4BC5-ACB6-DC1068CD4501}" srcOrd="2" destOrd="0" presId="urn:microsoft.com/office/officeart/2005/8/layout/orgChart1"/>
    <dgm:cxn modelId="{79272412-CD4E-4FC5-B561-0C21F3DAFFE0}" type="presParOf" srcId="{2C41C53F-9651-4BEE-B5CC-4A437BABDD26}" destId="{F785C1EA-F600-465B-9366-A35683CBBE57}" srcOrd="6" destOrd="0" presId="urn:microsoft.com/office/officeart/2005/8/layout/orgChart1"/>
    <dgm:cxn modelId="{49BE30E8-F5B4-43E5-90FA-7E5BE8C3C8D0}" type="presParOf" srcId="{2C41C53F-9651-4BEE-B5CC-4A437BABDD26}" destId="{C021415A-37F7-4094-B273-DC37681828D9}" srcOrd="7" destOrd="0" presId="urn:microsoft.com/office/officeart/2005/8/layout/orgChart1"/>
    <dgm:cxn modelId="{11032055-3BE3-409E-B5BB-441FFDF1C275}" type="presParOf" srcId="{C021415A-37F7-4094-B273-DC37681828D9}" destId="{DF2F7113-B320-46D0-AAF8-0FD10DEE1431}" srcOrd="0" destOrd="0" presId="urn:microsoft.com/office/officeart/2005/8/layout/orgChart1"/>
    <dgm:cxn modelId="{594346A5-1A33-496B-8735-37991828A2E6}" type="presParOf" srcId="{DF2F7113-B320-46D0-AAF8-0FD10DEE1431}" destId="{682CA7CE-FCCC-4143-9862-C63FE34C5C35}" srcOrd="0" destOrd="0" presId="urn:microsoft.com/office/officeart/2005/8/layout/orgChart1"/>
    <dgm:cxn modelId="{3E744EDC-C2F8-431D-9163-2F704FFA1E73}" type="presParOf" srcId="{DF2F7113-B320-46D0-AAF8-0FD10DEE1431}" destId="{C9B58CEC-943C-4111-B0EF-70F70F539D90}" srcOrd="1" destOrd="0" presId="urn:microsoft.com/office/officeart/2005/8/layout/orgChart1"/>
    <dgm:cxn modelId="{255979C4-C4C5-43A4-8E36-FF4721E4E4D4}" type="presParOf" srcId="{C021415A-37F7-4094-B273-DC37681828D9}" destId="{E6AC2127-FA4D-46B2-95B2-0A9326489BD9}" srcOrd="1" destOrd="0" presId="urn:microsoft.com/office/officeart/2005/8/layout/orgChart1"/>
    <dgm:cxn modelId="{EF151FDC-9063-4ECD-B3CF-50CEC5526DA3}" type="presParOf" srcId="{C021415A-37F7-4094-B273-DC37681828D9}" destId="{CE98B1CB-B137-4DF4-A727-3AC480802835}" srcOrd="2" destOrd="0" presId="urn:microsoft.com/office/officeart/2005/8/layout/orgChart1"/>
    <dgm:cxn modelId="{089E6F11-0ABF-4AF7-9ABC-B28690C7772C}" type="presParOf" srcId="{2C41C53F-9651-4BEE-B5CC-4A437BABDD26}" destId="{134AEF29-6FED-45CD-BDBA-2709F922765B}" srcOrd="8" destOrd="0" presId="urn:microsoft.com/office/officeart/2005/8/layout/orgChart1"/>
    <dgm:cxn modelId="{F56F582B-E247-49AA-A7FA-3D5BA9A893BB}" type="presParOf" srcId="{2C41C53F-9651-4BEE-B5CC-4A437BABDD26}" destId="{400CC12E-FBD1-4FC6-BC2A-C1FED3DFD1B4}" srcOrd="9" destOrd="0" presId="urn:microsoft.com/office/officeart/2005/8/layout/orgChart1"/>
    <dgm:cxn modelId="{5075BE01-69DC-4C72-8C83-B268CF124919}" type="presParOf" srcId="{400CC12E-FBD1-4FC6-BC2A-C1FED3DFD1B4}" destId="{59182F0D-3E07-4660-90C3-59308F47AC4C}" srcOrd="0" destOrd="0" presId="urn:microsoft.com/office/officeart/2005/8/layout/orgChart1"/>
    <dgm:cxn modelId="{41C53F01-9907-497C-9CDB-E2CB33E39F51}" type="presParOf" srcId="{59182F0D-3E07-4660-90C3-59308F47AC4C}" destId="{98D9113D-717E-48F0-859A-8F80E269150E}" srcOrd="0" destOrd="0" presId="urn:microsoft.com/office/officeart/2005/8/layout/orgChart1"/>
    <dgm:cxn modelId="{A99BC511-19DD-41E1-B9DC-DD25474EE616}" type="presParOf" srcId="{59182F0D-3E07-4660-90C3-59308F47AC4C}" destId="{FEEDDC31-3C74-4D97-B14C-132EC302C6C3}" srcOrd="1" destOrd="0" presId="urn:microsoft.com/office/officeart/2005/8/layout/orgChart1"/>
    <dgm:cxn modelId="{A57AC653-6D68-4E6B-8B93-DC900827F00D}" type="presParOf" srcId="{400CC12E-FBD1-4FC6-BC2A-C1FED3DFD1B4}" destId="{0807C3C0-F2AF-429B-B82F-981C8E289976}" srcOrd="1" destOrd="0" presId="urn:microsoft.com/office/officeart/2005/8/layout/orgChart1"/>
    <dgm:cxn modelId="{0AC36135-FA95-41CC-9FE6-88D5E4CE75F6}" type="presParOf" srcId="{400CC12E-FBD1-4FC6-BC2A-C1FED3DFD1B4}" destId="{32A7E3CC-F22C-4B64-9954-A4E17C833ECC}" srcOrd="2" destOrd="0" presId="urn:microsoft.com/office/officeart/2005/8/layout/orgChart1"/>
    <dgm:cxn modelId="{F01911DD-B9A5-4237-8FCD-005B88F26932}" type="presParOf" srcId="{2C41C53F-9651-4BEE-B5CC-4A437BABDD26}" destId="{6AC61EB7-963F-438E-94C7-16F4E369B0A6}" srcOrd="10" destOrd="0" presId="urn:microsoft.com/office/officeart/2005/8/layout/orgChart1"/>
    <dgm:cxn modelId="{D7270CA9-DDD5-4EC2-88AE-016DAD99B468}" type="presParOf" srcId="{2C41C53F-9651-4BEE-B5CC-4A437BABDD26}" destId="{73718C44-DF62-4A59-9C65-1AE7CC8EA24A}" srcOrd="11" destOrd="0" presId="urn:microsoft.com/office/officeart/2005/8/layout/orgChart1"/>
    <dgm:cxn modelId="{69EE525A-30F7-4BBA-A62D-C14CBB8EF8F1}" type="presParOf" srcId="{73718C44-DF62-4A59-9C65-1AE7CC8EA24A}" destId="{40DBABFE-6739-4076-B835-A7CC0F07B07F}" srcOrd="0" destOrd="0" presId="urn:microsoft.com/office/officeart/2005/8/layout/orgChart1"/>
    <dgm:cxn modelId="{38E42C86-0B65-4E43-B9AD-0230DD153B5E}" type="presParOf" srcId="{40DBABFE-6739-4076-B835-A7CC0F07B07F}" destId="{7031E1B3-F7B6-486D-897D-F86806C06478}" srcOrd="0" destOrd="0" presId="urn:microsoft.com/office/officeart/2005/8/layout/orgChart1"/>
    <dgm:cxn modelId="{2E577BB2-DC79-4FC7-AE64-A502323A469D}" type="presParOf" srcId="{40DBABFE-6739-4076-B835-A7CC0F07B07F}" destId="{644E3740-39CF-428E-B29D-E887BC5EFCED}" srcOrd="1" destOrd="0" presId="urn:microsoft.com/office/officeart/2005/8/layout/orgChart1"/>
    <dgm:cxn modelId="{4BA31736-FABF-4AD3-90FA-B3683DDF2879}" type="presParOf" srcId="{73718C44-DF62-4A59-9C65-1AE7CC8EA24A}" destId="{D53257D3-7FE0-4E71-9DEA-A5C875E3D5E7}" srcOrd="1" destOrd="0" presId="urn:microsoft.com/office/officeart/2005/8/layout/orgChart1"/>
    <dgm:cxn modelId="{EC57C5BD-8B30-4DD6-BF40-F50E1B30C7CC}" type="presParOf" srcId="{73718C44-DF62-4A59-9C65-1AE7CC8EA24A}" destId="{828754C8-7463-4254-935A-4F40350781AC}" srcOrd="2" destOrd="0" presId="urn:microsoft.com/office/officeart/2005/8/layout/orgChart1"/>
    <dgm:cxn modelId="{67C15560-B814-4DE3-B345-304A7D199C19}" type="presParOf" srcId="{5E53573B-71D2-49EF-AF6A-67882D5C5769}" destId="{FA5900C1-125D-4A58-9806-502E60CDD56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" minVer="http://schemas.openxmlformats.org/drawingml/2006/diagram"/>
    </a:ext>
  </dgm:extLst>
</dgm:dataModel>
</file>

<file path=xl/diagrams/data2.xml><?xml version="1.0" encoding="utf-8"?>
<dgm:dataModel xmlns:dgm="http://schemas.openxmlformats.org/drawingml/2006/diagram" xmlns:a="http://schemas.openxmlformats.org/drawingml/2006/main">
  <dgm:ptLst>
    <dgm:pt modelId="{59583D0D-A327-4B58-A389-210C62410B73}" type="doc">
      <dgm:prSet loTypeId="urn:microsoft.com/office/officeart/2005/8/layout/pictureOrgChart+Icon#1" loCatId="hierarchy" qsTypeId="urn:microsoft.com/office/officeart/2005/8/quickstyle/simple1" qsCatId="simple" csTypeId="urn:microsoft.com/office/officeart/2005/8/colors/accent1_4" csCatId="accent1" phldr="1"/>
      <dgm:spPr/>
      <dgm:t>
        <a:bodyPr/>
        <a:lstStyle/>
        <a:p>
          <a:endParaRPr lang="en-US"/>
        </a:p>
      </dgm:t>
    </dgm:pt>
    <dgm:pt modelId="{4012DFDB-498A-4516-B66A-B3589F56F3B3}">
      <dgm:prSet phldrT="[Text]" custT="1"/>
      <dgm:spPr/>
      <dgm:t>
        <a:bodyPr/>
        <a:lstStyle/>
        <a:p>
          <a:r>
            <a:rPr lang="en-US" sz="1200">
              <a:latin typeface="+mj-lt"/>
            </a:rPr>
            <a:t>DIRECTOR</a:t>
          </a:r>
        </a:p>
      </dgm:t>
    </dgm:pt>
    <dgm:pt modelId="{71054EBE-96A0-46DD-BAB3-D4064B152CCD}" type="parTrans" cxnId="{13B9F06D-3404-478B-8780-A466F6C0FA01}">
      <dgm:prSet/>
      <dgm:spPr/>
      <dgm:t>
        <a:bodyPr/>
        <a:lstStyle/>
        <a:p>
          <a:endParaRPr lang="en-US"/>
        </a:p>
      </dgm:t>
    </dgm:pt>
    <dgm:pt modelId="{FB327D8A-23F0-4E7E-8CF6-B3708539A988}" type="sibTrans" cxnId="{13B9F06D-3404-478B-8780-A466F6C0FA01}">
      <dgm:prSet/>
      <dgm:spPr/>
      <dgm:t>
        <a:bodyPr/>
        <a:lstStyle/>
        <a:p>
          <a:endParaRPr lang="en-US"/>
        </a:p>
      </dgm:t>
    </dgm:pt>
    <dgm:pt modelId="{8FFD1F83-6C5E-4094-B601-6811DCD3366D}" type="asst">
      <dgm:prSet phldrT="[Text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en-US" sz="1200">
              <a:latin typeface="+mj-lt"/>
            </a:rPr>
            <a:t>VICEPREȘEDINTE</a:t>
          </a:r>
        </a:p>
      </dgm:t>
    </dgm:pt>
    <dgm:pt modelId="{FC9EF8D1-E805-44C0-8583-21EAA62DD74E}" type="parTrans" cxnId="{D64B34B7-D3F4-4A19-A691-EB991099DEB6}">
      <dgm:prSet/>
      <dgm:spPr>
        <a:noFill/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AC83AA49-C7E2-404C-9D69-FF565FEF12A2}" type="sibTrans" cxnId="{D64B34B7-D3F4-4A19-A691-EB991099DEB6}">
      <dgm:prSet/>
      <dgm:spPr/>
      <dgm:t>
        <a:bodyPr/>
        <a:lstStyle/>
        <a:p>
          <a:endParaRPr lang="en-US"/>
        </a:p>
      </dgm:t>
    </dgm:pt>
    <dgm:pt modelId="{0608D898-B163-489D-B9C7-B14E4575A312}">
      <dgm:prSet phldrT="[Text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en-US" sz="1200">
              <a:latin typeface="+mj-lt"/>
            </a:rPr>
            <a:t>SECRETAR</a:t>
          </a:r>
        </a:p>
      </dgm:t>
    </dgm:pt>
    <dgm:pt modelId="{A3E7B80F-D82E-4546-9ED6-C7B018FC755A}" type="parTrans" cxnId="{A902FB58-DA3B-4C00-BD8A-FF69D9569927}">
      <dgm:prSet/>
      <dgm:spPr>
        <a:noFill/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E51ECB12-2AAD-442E-B104-6122DC8AF7C1}" type="sibTrans" cxnId="{A902FB58-DA3B-4C00-BD8A-FF69D9569927}">
      <dgm:prSet/>
      <dgm:spPr/>
      <dgm:t>
        <a:bodyPr/>
        <a:lstStyle/>
        <a:p>
          <a:endParaRPr lang="en-US"/>
        </a:p>
      </dgm:t>
    </dgm:pt>
    <dgm:pt modelId="{C56CB590-B245-4816-B7C7-DDA4E414604E}">
      <dgm:prSet phldrT="[Text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en-US" sz="1200">
              <a:latin typeface="+mj-lt"/>
            </a:rPr>
            <a:t>TREZORIER</a:t>
          </a:r>
        </a:p>
      </dgm:t>
    </dgm:pt>
    <dgm:pt modelId="{C7BEB2FE-AED9-45FD-B81D-72BB156D19C5}" type="parTrans" cxnId="{AD2E9CE4-E964-447D-AC0D-B80EF52AE42E}">
      <dgm:prSet/>
      <dgm:spPr>
        <a:noFill/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B2A85A1A-033D-44A7-80A6-9C67423502A6}" type="sibTrans" cxnId="{AD2E9CE4-E964-447D-AC0D-B80EF52AE42E}">
      <dgm:prSet/>
      <dgm:spPr/>
      <dgm:t>
        <a:bodyPr/>
        <a:lstStyle/>
        <a:p>
          <a:endParaRPr lang="en-US"/>
        </a:p>
      </dgm:t>
    </dgm:pt>
    <dgm:pt modelId="{2981F224-1C7E-42EE-A083-12A98E1C1124}">
      <dgm:prSet phldrT="[Text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en-US" sz="1200">
              <a:latin typeface="+mj-lt"/>
            </a:rPr>
            <a:t>MANAGER BIROU</a:t>
          </a:r>
        </a:p>
      </dgm:t>
    </dgm:pt>
    <dgm:pt modelId="{3C9820CC-8B36-4BFF-B788-58A274439EC9}" type="parTrans" cxnId="{9916A109-6716-4148-B6AC-7652693D9BB4}">
      <dgm:prSet/>
      <dgm:spPr>
        <a:noFill/>
        <a:ln>
          <a:noFill/>
        </a:ln>
      </dgm:spPr>
      <dgm:t>
        <a:bodyPr/>
        <a:lstStyle/>
        <a:p>
          <a:endParaRPr lang="en-US"/>
        </a:p>
      </dgm:t>
    </dgm:pt>
    <dgm:pt modelId="{327DCF2F-8787-4548-8A75-BFA4B59BABB2}" type="sibTrans" cxnId="{9916A109-6716-4148-B6AC-7652693D9BB4}">
      <dgm:prSet/>
      <dgm:spPr/>
      <dgm:t>
        <a:bodyPr/>
        <a:lstStyle/>
        <a:p>
          <a:endParaRPr lang="en-US"/>
        </a:p>
      </dgm:t>
    </dgm:pt>
    <dgm:pt modelId="{598171BD-42A8-4666-9135-CB86665D5413}">
      <dgm:prSet phldrT="[Text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en-US" sz="1200">
              <a:latin typeface="+mj-lt"/>
            </a:rPr>
            <a:t>MANAGER</a:t>
          </a:r>
        </a:p>
        <a:p>
          <a:r>
            <a:rPr lang="en-US" sz="1200">
              <a:latin typeface="+mj-lt"/>
            </a:rPr>
            <a:t>PTA</a:t>
          </a:r>
        </a:p>
      </dgm:t>
    </dgm:pt>
    <dgm:pt modelId="{44C5AB39-9D0A-43AF-AF03-6FD5702591AC}" type="parTrans" cxnId="{ED6C32D6-40DA-4FD0-90DC-A7D0D2BDE5E4}">
      <dgm:prSet/>
      <dgm:spPr>
        <a:noFill/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C2D9EFBF-0853-471D-8CF8-220D3E7A1882}" type="sibTrans" cxnId="{ED6C32D6-40DA-4FD0-90DC-A7D0D2BDE5E4}">
      <dgm:prSet/>
      <dgm:spPr/>
      <dgm:t>
        <a:bodyPr/>
        <a:lstStyle/>
        <a:p>
          <a:endParaRPr lang="en-US"/>
        </a:p>
      </dgm:t>
    </dgm:pt>
    <dgm:pt modelId="{757E8F83-0C95-4552-B791-301ADA055666}">
      <dgm:prSet phldrT="[Text]" custT="1"/>
      <dgm:spPr>
        <a:solidFill>
          <a:schemeClr val="accent2"/>
        </a:solidFill>
      </dgm:spPr>
      <dgm:t>
        <a:bodyPr/>
        <a:lstStyle/>
        <a:p>
          <a:r>
            <a:rPr lang="en-US" sz="1200">
              <a:latin typeface="+mj-lt"/>
            </a:rPr>
            <a:t>VICEPREȘEDINTE</a:t>
          </a:r>
        </a:p>
      </dgm:t>
    </dgm:pt>
    <dgm:pt modelId="{212B6D1C-E5AD-429C-B285-04BAB5999AB8}" type="parTrans" cxnId="{C4A08C1E-F270-48DE-AA1C-A860E37279AD}">
      <dgm:prSet/>
      <dgm:spPr/>
      <dgm:t>
        <a:bodyPr/>
        <a:lstStyle/>
        <a:p>
          <a:endParaRPr lang="en-US"/>
        </a:p>
      </dgm:t>
    </dgm:pt>
    <dgm:pt modelId="{2999CA21-D596-49A0-8AC5-7008D1E4AA89}" type="sibTrans" cxnId="{C4A08C1E-F270-48DE-AA1C-A860E37279AD}">
      <dgm:prSet/>
      <dgm:spPr/>
      <dgm:t>
        <a:bodyPr/>
        <a:lstStyle/>
        <a:p>
          <a:endParaRPr lang="en-US"/>
        </a:p>
      </dgm:t>
    </dgm:pt>
    <dgm:pt modelId="{B10D67F4-33B3-4A0B-B7FC-DE1F5BF3B440}">
      <dgm:prSet phldrT="[Text]" custT="1"/>
      <dgm:spPr>
        <a:solidFill>
          <a:schemeClr val="accent2"/>
        </a:solidFill>
      </dgm:spPr>
      <dgm:t>
        <a:bodyPr/>
        <a:lstStyle/>
        <a:p>
          <a:r>
            <a:rPr lang="en-US" sz="1200">
              <a:latin typeface="+mj-lt"/>
            </a:rPr>
            <a:t>VICETREZORIER</a:t>
          </a:r>
        </a:p>
      </dgm:t>
    </dgm:pt>
    <dgm:pt modelId="{02E82532-184E-4FFF-9E15-7EE81A757ECF}" type="parTrans" cxnId="{6039056E-942E-4EA6-8165-4D9E3BA60897}">
      <dgm:prSet/>
      <dgm:spPr/>
      <dgm:t>
        <a:bodyPr/>
        <a:lstStyle/>
        <a:p>
          <a:endParaRPr lang="en-US"/>
        </a:p>
      </dgm:t>
    </dgm:pt>
    <dgm:pt modelId="{A33A6D2B-4A78-4611-9D05-C57C987ED78C}" type="sibTrans" cxnId="{6039056E-942E-4EA6-8165-4D9E3BA60897}">
      <dgm:prSet/>
      <dgm:spPr/>
      <dgm:t>
        <a:bodyPr/>
        <a:lstStyle/>
        <a:p>
          <a:endParaRPr lang="en-US"/>
        </a:p>
      </dgm:t>
    </dgm:pt>
    <dgm:pt modelId="{A87E230A-F12F-4516-BD5D-37D3CBA6CD72}">
      <dgm:prSet phldrT="[Text]" custT="1"/>
      <dgm:spPr>
        <a:solidFill>
          <a:schemeClr val="accent2"/>
        </a:solidFill>
      </dgm:spPr>
      <dgm:t>
        <a:bodyPr/>
        <a:lstStyle/>
        <a:p>
          <a:r>
            <a:rPr lang="en-US" sz="1200">
              <a:latin typeface="+mj-lt"/>
            </a:rPr>
            <a:t>MANAGER SECUNDAR</a:t>
          </a:r>
        </a:p>
      </dgm:t>
    </dgm:pt>
    <dgm:pt modelId="{A2F21166-3D1C-47DE-A2BB-4977A442D74C}" type="parTrans" cxnId="{A0C4FF9D-3AAC-45B9-8230-CE3882D0B2FE}">
      <dgm:prSet/>
      <dgm:spPr/>
      <dgm:t>
        <a:bodyPr/>
        <a:lstStyle/>
        <a:p>
          <a:endParaRPr lang="en-US"/>
        </a:p>
      </dgm:t>
    </dgm:pt>
    <dgm:pt modelId="{372387B5-E15F-47D3-8801-BA6F6A78A807}" type="sibTrans" cxnId="{A0C4FF9D-3AAC-45B9-8230-CE3882D0B2FE}">
      <dgm:prSet/>
      <dgm:spPr/>
      <dgm:t>
        <a:bodyPr/>
        <a:lstStyle/>
        <a:p>
          <a:endParaRPr lang="en-US"/>
        </a:p>
      </dgm:t>
    </dgm:pt>
    <dgm:pt modelId="{77400C1A-9A9B-4A2F-AFD7-6C91118B5D4C}">
      <dgm:prSet phldrT="[Text]" custT="1"/>
      <dgm:spPr>
        <a:solidFill>
          <a:schemeClr val="accent2"/>
        </a:solidFill>
      </dgm:spPr>
      <dgm:t>
        <a:bodyPr/>
        <a:lstStyle/>
        <a:p>
          <a:r>
            <a:rPr lang="en-US" sz="1200">
              <a:latin typeface="+mj-lt"/>
            </a:rPr>
            <a:t>MANAGER PTA SECUNDAR</a:t>
          </a:r>
        </a:p>
      </dgm:t>
    </dgm:pt>
    <dgm:pt modelId="{713B5A0D-1FD3-4E42-8586-94B55E755F05}" type="parTrans" cxnId="{AFB184BC-9B6E-4A8D-B9BE-8EFC7304CC0A}">
      <dgm:prSet/>
      <dgm:spPr/>
      <dgm:t>
        <a:bodyPr/>
        <a:lstStyle/>
        <a:p>
          <a:endParaRPr lang="en-US"/>
        </a:p>
      </dgm:t>
    </dgm:pt>
    <dgm:pt modelId="{A950292B-D2BB-47FC-A3F1-E0DE78BB3748}" type="sibTrans" cxnId="{AFB184BC-9B6E-4A8D-B9BE-8EFC7304CC0A}">
      <dgm:prSet/>
      <dgm:spPr/>
      <dgm:t>
        <a:bodyPr/>
        <a:lstStyle/>
        <a:p>
          <a:endParaRPr lang="en-US"/>
        </a:p>
      </dgm:t>
    </dgm:pt>
    <dgm:pt modelId="{71A4FF45-C38C-411F-9BC1-3F6F8A87C719}">
      <dgm:prSet phldrT="[Text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en-US" sz="1200">
              <a:latin typeface="+mj-lt"/>
            </a:rPr>
            <a:t>NIVELUL 4</a:t>
          </a:r>
        </a:p>
      </dgm:t>
    </dgm:pt>
    <dgm:pt modelId="{D9181260-F1A2-4FBE-843F-BB4D446D75D9}" type="parTrans" cxnId="{F9D71E0E-AF15-418B-8266-039D5615B7DB}">
      <dgm:prSet/>
      <dgm:spPr/>
      <dgm:t>
        <a:bodyPr/>
        <a:lstStyle/>
        <a:p>
          <a:endParaRPr lang="en-US"/>
        </a:p>
      </dgm:t>
    </dgm:pt>
    <dgm:pt modelId="{668BAABB-EA28-4C26-8842-9FE912BE4F74}" type="sibTrans" cxnId="{F9D71E0E-AF15-418B-8266-039D5615B7DB}">
      <dgm:prSet/>
      <dgm:spPr/>
      <dgm:t>
        <a:bodyPr/>
        <a:lstStyle/>
        <a:p>
          <a:endParaRPr lang="en-US"/>
        </a:p>
      </dgm:t>
    </dgm:pt>
    <dgm:pt modelId="{4306E099-A96F-4DC9-B723-0DF0B2A09EB9}">
      <dgm:prSet phldrT="[Text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en-US" sz="1200">
              <a:latin typeface="+mj-lt"/>
            </a:rPr>
            <a:t>NIVELUL 4</a:t>
          </a:r>
        </a:p>
      </dgm:t>
    </dgm:pt>
    <dgm:pt modelId="{AA0F26F1-4272-4E83-8DD1-F3C3B5C0111F}" type="parTrans" cxnId="{6F0078AA-E210-45B3-BF9A-9F4356677B84}">
      <dgm:prSet/>
      <dgm:spPr/>
      <dgm:t>
        <a:bodyPr/>
        <a:lstStyle/>
        <a:p>
          <a:endParaRPr lang="en-US"/>
        </a:p>
      </dgm:t>
    </dgm:pt>
    <dgm:pt modelId="{0A76F7FE-1903-4FCF-8F9D-5456B141AF58}" type="sibTrans" cxnId="{6F0078AA-E210-45B3-BF9A-9F4356677B84}">
      <dgm:prSet/>
      <dgm:spPr/>
      <dgm:t>
        <a:bodyPr/>
        <a:lstStyle/>
        <a:p>
          <a:endParaRPr lang="en-US"/>
        </a:p>
      </dgm:t>
    </dgm:pt>
    <dgm:pt modelId="{81A31F26-8B79-467A-9FD5-66B7CB107129}">
      <dgm:prSet phldrT="[Text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en-US" sz="1200">
              <a:latin typeface="+mj-lt"/>
            </a:rPr>
            <a:t>NIVELUL 4</a:t>
          </a:r>
          <a:endParaRPr lang="en-US" sz="1200"/>
        </a:p>
      </dgm:t>
    </dgm:pt>
    <dgm:pt modelId="{DCDB376B-5C55-4B41-B6F7-29ED8AAEEAC5}" type="parTrans" cxnId="{4D3039DE-230F-4E61-82FF-7CB2D9A8AC5C}">
      <dgm:prSet/>
      <dgm:spPr/>
      <dgm:t>
        <a:bodyPr/>
        <a:lstStyle/>
        <a:p>
          <a:endParaRPr lang="en-US"/>
        </a:p>
      </dgm:t>
    </dgm:pt>
    <dgm:pt modelId="{E737D975-B47A-45B2-816B-4F42AC26D576}" type="sibTrans" cxnId="{4D3039DE-230F-4E61-82FF-7CB2D9A8AC5C}">
      <dgm:prSet/>
      <dgm:spPr/>
      <dgm:t>
        <a:bodyPr/>
        <a:lstStyle/>
        <a:p>
          <a:endParaRPr lang="en-US"/>
        </a:p>
      </dgm:t>
    </dgm:pt>
    <dgm:pt modelId="{422B0361-55A4-4983-ACB8-FAA9C2F2FC73}">
      <dgm:prSet phldrT="[Text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en-US" sz="1200">
              <a:latin typeface="+mj-lt"/>
            </a:rPr>
            <a:t>NIVELUL 4</a:t>
          </a:r>
          <a:endParaRPr lang="en-US" sz="1200"/>
        </a:p>
      </dgm:t>
    </dgm:pt>
    <dgm:pt modelId="{837FE529-849A-461C-BCC4-CB984B274831}" type="parTrans" cxnId="{DAE4AA66-189D-4C33-8546-00C433814237}">
      <dgm:prSet/>
      <dgm:spPr/>
      <dgm:t>
        <a:bodyPr/>
        <a:lstStyle/>
        <a:p>
          <a:endParaRPr lang="en-US"/>
        </a:p>
      </dgm:t>
    </dgm:pt>
    <dgm:pt modelId="{AEF278C6-7C0A-4C81-A2DE-87ECCD4CBB91}" type="sibTrans" cxnId="{DAE4AA66-189D-4C33-8546-00C433814237}">
      <dgm:prSet/>
      <dgm:spPr/>
      <dgm:t>
        <a:bodyPr/>
        <a:lstStyle/>
        <a:p>
          <a:endParaRPr lang="en-US"/>
        </a:p>
      </dgm:t>
    </dgm:pt>
    <dgm:pt modelId="{8FCACA15-864B-4B6B-9645-436C803FF44B}" type="pres">
      <dgm:prSet presAssocID="{59583D0D-A327-4B58-A389-210C62410B7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4C47B99-1036-4B00-AA51-2FA9BD12A300}" type="pres">
      <dgm:prSet presAssocID="{4012DFDB-498A-4516-B66A-B3589F56F3B3}" presName="hierRoot1" presStyleCnt="0">
        <dgm:presLayoutVars>
          <dgm:hierBranch val="init"/>
        </dgm:presLayoutVars>
      </dgm:prSet>
      <dgm:spPr/>
    </dgm:pt>
    <dgm:pt modelId="{187F175F-870E-491D-8C5E-56029B323C29}" type="pres">
      <dgm:prSet presAssocID="{4012DFDB-498A-4516-B66A-B3589F56F3B3}" presName="rootComposite1" presStyleCnt="0"/>
      <dgm:spPr/>
    </dgm:pt>
    <dgm:pt modelId="{E3743CCE-B433-4A0A-BDD4-FA1AAC75F4AF}" type="pres">
      <dgm:prSet presAssocID="{4012DFDB-498A-4516-B66A-B3589F56F3B3}" presName="rootText1" presStyleLbl="node0" presStyleIdx="0" presStyleCnt="1">
        <dgm:presLayoutVars>
          <dgm:chPref val="3"/>
        </dgm:presLayoutVars>
      </dgm:prSet>
      <dgm:spPr/>
    </dgm:pt>
    <dgm:pt modelId="{F1B0D93A-0941-42EA-98A9-EBC79F25FBD0}" type="pres">
      <dgm:prSet presAssocID="{4012DFDB-498A-4516-B66A-B3589F56F3B3}" presName="rootPict1" presStyleLbl="alignImgPlace1" presStyleIdx="0" presStyleCnt="14" custScaleX="114291" custScaleY="104771"/>
      <dgm:spPr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</dgm:spPr>
    </dgm:pt>
    <dgm:pt modelId="{1A4978D9-614F-460E-8346-61943E68B541}" type="pres">
      <dgm:prSet presAssocID="{4012DFDB-498A-4516-B66A-B3589F56F3B3}" presName="rootConnector1" presStyleLbl="node1" presStyleIdx="0" presStyleCnt="0"/>
      <dgm:spPr/>
    </dgm:pt>
    <dgm:pt modelId="{03D83B43-4CC2-403C-958E-74FA0AB5F00A}" type="pres">
      <dgm:prSet presAssocID="{4012DFDB-498A-4516-B66A-B3589F56F3B3}" presName="hierChild2" presStyleCnt="0"/>
      <dgm:spPr/>
    </dgm:pt>
    <dgm:pt modelId="{81E9F198-A9CB-45CB-8471-6B4FD9416063}" type="pres">
      <dgm:prSet presAssocID="{A3E7B80F-D82E-4546-9ED6-C7B018FC755A}" presName="Name37" presStyleLbl="parChTrans1D2" presStyleIdx="0" presStyleCnt="5"/>
      <dgm:spPr/>
    </dgm:pt>
    <dgm:pt modelId="{F1AA07D5-1F51-46CF-B103-AD125BD7B57E}" type="pres">
      <dgm:prSet presAssocID="{0608D898-B163-489D-B9C7-B14E4575A312}" presName="hierRoot2" presStyleCnt="0">
        <dgm:presLayoutVars>
          <dgm:hierBranch val="init"/>
        </dgm:presLayoutVars>
      </dgm:prSet>
      <dgm:spPr/>
    </dgm:pt>
    <dgm:pt modelId="{A95132FF-D79F-48C2-AF8C-78AE02FB1C3C}" type="pres">
      <dgm:prSet presAssocID="{0608D898-B163-489D-B9C7-B14E4575A312}" presName="rootComposite" presStyleCnt="0"/>
      <dgm:spPr/>
    </dgm:pt>
    <dgm:pt modelId="{13CC17F0-CC6B-4D0E-BA51-687AAEFC8B1C}" type="pres">
      <dgm:prSet presAssocID="{0608D898-B163-489D-B9C7-B14E4575A312}" presName="rootText" presStyleLbl="node2" presStyleIdx="0" presStyleCnt="4">
        <dgm:presLayoutVars>
          <dgm:chPref val="3"/>
        </dgm:presLayoutVars>
      </dgm:prSet>
      <dgm:spPr/>
    </dgm:pt>
    <dgm:pt modelId="{AC8788CA-3CE6-44C5-AE00-23C3517B5C1C}" type="pres">
      <dgm:prSet presAssocID="{0608D898-B163-489D-B9C7-B14E4575A312}" presName="rootPict" presStyleLbl="alignImgPlace1" presStyleIdx="1" presStyleCnt="14" custScaleX="104810" custScaleY="102498"/>
      <dgm:spPr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</dgm:spPr>
    </dgm:pt>
    <dgm:pt modelId="{4F3067CC-6528-416B-9990-044C6BCDD556}" type="pres">
      <dgm:prSet presAssocID="{0608D898-B163-489D-B9C7-B14E4575A312}" presName="rootConnector" presStyleLbl="node2" presStyleIdx="0" presStyleCnt="4"/>
      <dgm:spPr/>
    </dgm:pt>
    <dgm:pt modelId="{75276636-5A50-4D5B-9C84-8BA5130F92F2}" type="pres">
      <dgm:prSet presAssocID="{0608D898-B163-489D-B9C7-B14E4575A312}" presName="hierChild4" presStyleCnt="0"/>
      <dgm:spPr/>
    </dgm:pt>
    <dgm:pt modelId="{32317D55-0F28-4C8B-9D8D-60307E2DBCB9}" type="pres">
      <dgm:prSet presAssocID="{212B6D1C-E5AD-429C-B285-04BAB5999AB8}" presName="Name37" presStyleLbl="parChTrans1D3" presStyleIdx="0" presStyleCnt="4"/>
      <dgm:spPr/>
    </dgm:pt>
    <dgm:pt modelId="{FF51D7FC-AFF1-4444-93FB-8705C1BCDFC0}" type="pres">
      <dgm:prSet presAssocID="{757E8F83-0C95-4552-B791-301ADA055666}" presName="hierRoot2" presStyleCnt="0">
        <dgm:presLayoutVars>
          <dgm:hierBranch val="init"/>
        </dgm:presLayoutVars>
      </dgm:prSet>
      <dgm:spPr/>
    </dgm:pt>
    <dgm:pt modelId="{07805A03-8999-4676-B6D3-AE481F8D3F57}" type="pres">
      <dgm:prSet presAssocID="{757E8F83-0C95-4552-B791-301ADA055666}" presName="rootComposite" presStyleCnt="0"/>
      <dgm:spPr/>
    </dgm:pt>
    <dgm:pt modelId="{6D6C19B5-CEDF-4F45-B065-A18043A46E42}" type="pres">
      <dgm:prSet presAssocID="{757E8F83-0C95-4552-B791-301ADA055666}" presName="rootText" presStyleLbl="node3" presStyleIdx="0" presStyleCnt="4" custScaleX="105748">
        <dgm:presLayoutVars>
          <dgm:chPref val="3"/>
        </dgm:presLayoutVars>
      </dgm:prSet>
      <dgm:spPr/>
    </dgm:pt>
    <dgm:pt modelId="{74321C7C-F768-4829-BA96-5E11FF65EB18}" type="pres">
      <dgm:prSet presAssocID="{757E8F83-0C95-4552-B791-301ADA055666}" presName="rootPict" presStyleLbl="alignImgPlace1" presStyleIdx="2" presStyleCnt="14" custScaleX="109489" custScaleY="106625"/>
      <dgm:spPr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</dgm:spPr>
    </dgm:pt>
    <dgm:pt modelId="{92065039-7496-4E4B-8FD4-50498772DD9F}" type="pres">
      <dgm:prSet presAssocID="{757E8F83-0C95-4552-B791-301ADA055666}" presName="rootConnector" presStyleLbl="node3" presStyleIdx="0" presStyleCnt="4"/>
      <dgm:spPr/>
    </dgm:pt>
    <dgm:pt modelId="{F37D177C-390D-4FA6-8B61-9DD509FE6DB8}" type="pres">
      <dgm:prSet presAssocID="{757E8F83-0C95-4552-B791-301ADA055666}" presName="hierChild4" presStyleCnt="0"/>
      <dgm:spPr/>
    </dgm:pt>
    <dgm:pt modelId="{0EF4BE54-44E7-4D46-8913-6D7C95D289DE}" type="pres">
      <dgm:prSet presAssocID="{D9181260-F1A2-4FBE-843F-BB4D446D75D9}" presName="Name37" presStyleLbl="parChTrans1D4" presStyleIdx="0" presStyleCnt="4"/>
      <dgm:spPr/>
    </dgm:pt>
    <dgm:pt modelId="{C488C3F8-D40F-42A3-9D30-F9C8A9829E57}" type="pres">
      <dgm:prSet presAssocID="{71A4FF45-C38C-411F-9BC1-3F6F8A87C719}" presName="hierRoot2" presStyleCnt="0">
        <dgm:presLayoutVars>
          <dgm:hierBranch val="init"/>
        </dgm:presLayoutVars>
      </dgm:prSet>
      <dgm:spPr/>
    </dgm:pt>
    <dgm:pt modelId="{D9491FC5-7B5A-4C41-ADA1-BE073B5253B2}" type="pres">
      <dgm:prSet presAssocID="{71A4FF45-C38C-411F-9BC1-3F6F8A87C719}" presName="rootComposite" presStyleCnt="0"/>
      <dgm:spPr/>
    </dgm:pt>
    <dgm:pt modelId="{1EDE913A-49B3-4711-870E-CD3CC5361D5A}" type="pres">
      <dgm:prSet presAssocID="{71A4FF45-C38C-411F-9BC1-3F6F8A87C719}" presName="rootText" presStyleLbl="node4" presStyleIdx="0" presStyleCnt="4">
        <dgm:presLayoutVars>
          <dgm:chPref val="3"/>
        </dgm:presLayoutVars>
      </dgm:prSet>
      <dgm:spPr/>
    </dgm:pt>
    <dgm:pt modelId="{5878B215-4051-448C-913E-FAE9D5CB52D2}" type="pres">
      <dgm:prSet presAssocID="{71A4FF45-C38C-411F-9BC1-3F6F8A87C719}" presName="rootPict" presStyleLbl="alignImgPlace1" presStyleIdx="3" presStyleCnt="14" custScaleX="108123" custScaleY="107243"/>
      <dgm:spPr>
        <a:blipFill rotWithShape="1">
          <a:blip xmlns:r="http://schemas.openxmlformats.org/officeDocument/2006/relationships" r:embed="rId4"/>
          <a:stretch>
            <a:fillRect/>
          </a:stretch>
        </a:blipFill>
        <a:ln>
          <a:noFill/>
        </a:ln>
      </dgm:spPr>
    </dgm:pt>
    <dgm:pt modelId="{6B7FFA89-A921-4EDA-816F-34A60FAEA3EC}" type="pres">
      <dgm:prSet presAssocID="{71A4FF45-C38C-411F-9BC1-3F6F8A87C719}" presName="rootConnector" presStyleLbl="node4" presStyleIdx="0" presStyleCnt="4"/>
      <dgm:spPr/>
    </dgm:pt>
    <dgm:pt modelId="{74E03857-6285-44E5-90BC-4988CE0A3872}" type="pres">
      <dgm:prSet presAssocID="{71A4FF45-C38C-411F-9BC1-3F6F8A87C719}" presName="hierChild4" presStyleCnt="0"/>
      <dgm:spPr/>
    </dgm:pt>
    <dgm:pt modelId="{06B38220-F05D-4A9B-8E87-2DFB509516D2}" type="pres">
      <dgm:prSet presAssocID="{71A4FF45-C38C-411F-9BC1-3F6F8A87C719}" presName="hierChild5" presStyleCnt="0"/>
      <dgm:spPr/>
    </dgm:pt>
    <dgm:pt modelId="{520639A8-5485-4D80-9CF9-D87BFBB6C919}" type="pres">
      <dgm:prSet presAssocID="{757E8F83-0C95-4552-B791-301ADA055666}" presName="hierChild5" presStyleCnt="0"/>
      <dgm:spPr/>
    </dgm:pt>
    <dgm:pt modelId="{61365F34-0EF8-4E1D-8944-79E3B8CF2CEA}" type="pres">
      <dgm:prSet presAssocID="{0608D898-B163-489D-B9C7-B14E4575A312}" presName="hierChild5" presStyleCnt="0"/>
      <dgm:spPr/>
    </dgm:pt>
    <dgm:pt modelId="{28F9C158-4CB9-4B81-8B8A-868BB701D7A9}" type="pres">
      <dgm:prSet presAssocID="{C7BEB2FE-AED9-45FD-B81D-72BB156D19C5}" presName="Name37" presStyleLbl="parChTrans1D2" presStyleIdx="1" presStyleCnt="5"/>
      <dgm:spPr/>
    </dgm:pt>
    <dgm:pt modelId="{78958976-FDAF-47B2-B136-CAA65C3BA7E3}" type="pres">
      <dgm:prSet presAssocID="{C56CB590-B245-4816-B7C7-DDA4E414604E}" presName="hierRoot2" presStyleCnt="0">
        <dgm:presLayoutVars>
          <dgm:hierBranch val="init"/>
        </dgm:presLayoutVars>
      </dgm:prSet>
      <dgm:spPr/>
    </dgm:pt>
    <dgm:pt modelId="{8411F291-D5B0-46C4-9CDE-FF50D5768347}" type="pres">
      <dgm:prSet presAssocID="{C56CB590-B245-4816-B7C7-DDA4E414604E}" presName="rootComposite" presStyleCnt="0"/>
      <dgm:spPr/>
    </dgm:pt>
    <dgm:pt modelId="{F43B1165-2631-49AF-9299-476706367576}" type="pres">
      <dgm:prSet presAssocID="{C56CB590-B245-4816-B7C7-DDA4E414604E}" presName="rootText" presStyleLbl="node2" presStyleIdx="1" presStyleCnt="4">
        <dgm:presLayoutVars>
          <dgm:chPref val="3"/>
        </dgm:presLayoutVars>
      </dgm:prSet>
      <dgm:spPr/>
    </dgm:pt>
    <dgm:pt modelId="{04BF3F34-5CEA-4EFE-B33B-4B2F9EBC7677}" type="pres">
      <dgm:prSet presAssocID="{C56CB590-B245-4816-B7C7-DDA4E414604E}" presName="rootPict" presStyleLbl="alignImgPlace1" presStyleIdx="4" presStyleCnt="14" custScaleX="105933" custScaleY="103668"/>
      <dgm:spPr>
        <a:blipFill rotWithShape="1">
          <a:blip xmlns:r="http://schemas.openxmlformats.org/officeDocument/2006/relationships" r:embed="rId5"/>
          <a:stretch>
            <a:fillRect/>
          </a:stretch>
        </a:blipFill>
        <a:ln>
          <a:noFill/>
        </a:ln>
      </dgm:spPr>
    </dgm:pt>
    <dgm:pt modelId="{D7EE1592-0F74-42C6-9575-FF62DEC8547F}" type="pres">
      <dgm:prSet presAssocID="{C56CB590-B245-4816-B7C7-DDA4E414604E}" presName="rootConnector" presStyleLbl="node2" presStyleIdx="1" presStyleCnt="4"/>
      <dgm:spPr/>
    </dgm:pt>
    <dgm:pt modelId="{B01D53E6-9AE0-406B-A5BF-209560BC2DC7}" type="pres">
      <dgm:prSet presAssocID="{C56CB590-B245-4816-B7C7-DDA4E414604E}" presName="hierChild4" presStyleCnt="0"/>
      <dgm:spPr/>
    </dgm:pt>
    <dgm:pt modelId="{7521E280-0FAB-45FB-A8C8-0A933496CC70}" type="pres">
      <dgm:prSet presAssocID="{02E82532-184E-4FFF-9E15-7EE81A757ECF}" presName="Name37" presStyleLbl="parChTrans1D3" presStyleIdx="1" presStyleCnt="4"/>
      <dgm:spPr/>
    </dgm:pt>
    <dgm:pt modelId="{126B81C1-DEA0-41B4-A33A-422B38E4986A}" type="pres">
      <dgm:prSet presAssocID="{B10D67F4-33B3-4A0B-B7FC-DE1F5BF3B440}" presName="hierRoot2" presStyleCnt="0">
        <dgm:presLayoutVars>
          <dgm:hierBranch val="init"/>
        </dgm:presLayoutVars>
      </dgm:prSet>
      <dgm:spPr/>
    </dgm:pt>
    <dgm:pt modelId="{AF50E600-2597-40FA-9D4C-74BCDA1AF13E}" type="pres">
      <dgm:prSet presAssocID="{B10D67F4-33B3-4A0B-B7FC-DE1F5BF3B440}" presName="rootComposite" presStyleCnt="0"/>
      <dgm:spPr/>
    </dgm:pt>
    <dgm:pt modelId="{AB2A747D-6C45-4D98-AE5A-C3CC47D3479B}" type="pres">
      <dgm:prSet presAssocID="{B10D67F4-33B3-4A0B-B7FC-DE1F5BF3B440}" presName="rootText" presStyleLbl="node3" presStyleIdx="1" presStyleCnt="4">
        <dgm:presLayoutVars>
          <dgm:chPref val="3"/>
        </dgm:presLayoutVars>
      </dgm:prSet>
      <dgm:spPr/>
    </dgm:pt>
    <dgm:pt modelId="{9BEF9702-B18E-403C-8170-A72D86E314A3}" type="pres">
      <dgm:prSet presAssocID="{B10D67F4-33B3-4A0B-B7FC-DE1F5BF3B440}" presName="rootPict" presStyleLbl="alignImgPlace1" presStyleIdx="5" presStyleCnt="14" custScaleX="109051" custScaleY="105455"/>
      <dgm:spPr>
        <a:blipFill rotWithShape="1">
          <a:blip xmlns:r="http://schemas.openxmlformats.org/officeDocument/2006/relationships" r:embed="rId6"/>
          <a:stretch>
            <a:fillRect/>
          </a:stretch>
        </a:blipFill>
        <a:ln>
          <a:noFill/>
        </a:ln>
      </dgm:spPr>
    </dgm:pt>
    <dgm:pt modelId="{AFAB56C0-1640-4FF6-9A68-A2D57A409EA4}" type="pres">
      <dgm:prSet presAssocID="{B10D67F4-33B3-4A0B-B7FC-DE1F5BF3B440}" presName="rootConnector" presStyleLbl="node3" presStyleIdx="1" presStyleCnt="4"/>
      <dgm:spPr/>
    </dgm:pt>
    <dgm:pt modelId="{B961C72B-A337-4399-A816-4BF9ACBFE774}" type="pres">
      <dgm:prSet presAssocID="{B10D67F4-33B3-4A0B-B7FC-DE1F5BF3B440}" presName="hierChild4" presStyleCnt="0"/>
      <dgm:spPr/>
    </dgm:pt>
    <dgm:pt modelId="{A08715F1-5F01-4FD2-944D-251DD09646BC}" type="pres">
      <dgm:prSet presAssocID="{AA0F26F1-4272-4E83-8DD1-F3C3B5C0111F}" presName="Name37" presStyleLbl="parChTrans1D4" presStyleIdx="1" presStyleCnt="4"/>
      <dgm:spPr/>
    </dgm:pt>
    <dgm:pt modelId="{5C337816-EB38-4DCE-B8E9-AB5E50B98F0C}" type="pres">
      <dgm:prSet presAssocID="{4306E099-A96F-4DC9-B723-0DF0B2A09EB9}" presName="hierRoot2" presStyleCnt="0">
        <dgm:presLayoutVars>
          <dgm:hierBranch val="init"/>
        </dgm:presLayoutVars>
      </dgm:prSet>
      <dgm:spPr/>
    </dgm:pt>
    <dgm:pt modelId="{5C94C42D-4201-49C1-91F4-0B78964B95A7}" type="pres">
      <dgm:prSet presAssocID="{4306E099-A96F-4DC9-B723-0DF0B2A09EB9}" presName="rootComposite" presStyleCnt="0"/>
      <dgm:spPr/>
    </dgm:pt>
    <dgm:pt modelId="{752E1743-6379-49D7-8708-EA7BA5445001}" type="pres">
      <dgm:prSet presAssocID="{4306E099-A96F-4DC9-B723-0DF0B2A09EB9}" presName="rootText" presStyleLbl="node4" presStyleIdx="1" presStyleCnt="4">
        <dgm:presLayoutVars>
          <dgm:chPref val="3"/>
        </dgm:presLayoutVars>
      </dgm:prSet>
      <dgm:spPr/>
    </dgm:pt>
    <dgm:pt modelId="{440DF493-379F-42F7-AD5E-F2065AB983B2}" type="pres">
      <dgm:prSet presAssocID="{4306E099-A96F-4DC9-B723-0DF0B2A09EB9}" presName="rootPict" presStyleLbl="alignImgPlace1" presStyleIdx="6" presStyleCnt="14" custScaleX="109245" custScaleY="106073"/>
      <dgm:spPr>
        <a:blipFill rotWithShape="1">
          <a:blip xmlns:r="http://schemas.openxmlformats.org/officeDocument/2006/relationships" r:embed="rId7"/>
          <a:stretch>
            <a:fillRect/>
          </a:stretch>
        </a:blipFill>
        <a:ln>
          <a:noFill/>
        </a:ln>
      </dgm:spPr>
    </dgm:pt>
    <dgm:pt modelId="{69311346-5AC8-445E-B5DE-C8D5DA055BC0}" type="pres">
      <dgm:prSet presAssocID="{4306E099-A96F-4DC9-B723-0DF0B2A09EB9}" presName="rootConnector" presStyleLbl="node4" presStyleIdx="1" presStyleCnt="4"/>
      <dgm:spPr/>
    </dgm:pt>
    <dgm:pt modelId="{9CD967C7-D741-4F0A-84C4-A2F15172D015}" type="pres">
      <dgm:prSet presAssocID="{4306E099-A96F-4DC9-B723-0DF0B2A09EB9}" presName="hierChild4" presStyleCnt="0"/>
      <dgm:spPr/>
    </dgm:pt>
    <dgm:pt modelId="{F75FBE68-AF02-4153-85DC-B8ED27234E8D}" type="pres">
      <dgm:prSet presAssocID="{4306E099-A96F-4DC9-B723-0DF0B2A09EB9}" presName="hierChild5" presStyleCnt="0"/>
      <dgm:spPr/>
    </dgm:pt>
    <dgm:pt modelId="{B2560A5E-D90F-4F8D-B5D5-1EB9850EB6DC}" type="pres">
      <dgm:prSet presAssocID="{B10D67F4-33B3-4A0B-B7FC-DE1F5BF3B440}" presName="hierChild5" presStyleCnt="0"/>
      <dgm:spPr/>
    </dgm:pt>
    <dgm:pt modelId="{89636B4A-2489-4DFA-BC77-1C01C583A83D}" type="pres">
      <dgm:prSet presAssocID="{C56CB590-B245-4816-B7C7-DDA4E414604E}" presName="hierChild5" presStyleCnt="0"/>
      <dgm:spPr/>
    </dgm:pt>
    <dgm:pt modelId="{FB5EBB9B-8BE8-42FE-9595-5B1EAD87A8FD}" type="pres">
      <dgm:prSet presAssocID="{3C9820CC-8B36-4BFF-B788-58A274439EC9}" presName="Name37" presStyleLbl="parChTrans1D2" presStyleIdx="2" presStyleCnt="5"/>
      <dgm:spPr/>
    </dgm:pt>
    <dgm:pt modelId="{D1A8FC81-3562-46FA-85DE-7A65748545D3}" type="pres">
      <dgm:prSet presAssocID="{2981F224-1C7E-42EE-A083-12A98E1C1124}" presName="hierRoot2" presStyleCnt="0">
        <dgm:presLayoutVars>
          <dgm:hierBranch val="init"/>
        </dgm:presLayoutVars>
      </dgm:prSet>
      <dgm:spPr/>
    </dgm:pt>
    <dgm:pt modelId="{581CB9D6-46CB-4C37-AAE2-A59D0CC24007}" type="pres">
      <dgm:prSet presAssocID="{2981F224-1C7E-42EE-A083-12A98E1C1124}" presName="rootComposite" presStyleCnt="0"/>
      <dgm:spPr/>
    </dgm:pt>
    <dgm:pt modelId="{F9EEE580-71A6-4E53-995A-ECC45ADFC29D}" type="pres">
      <dgm:prSet presAssocID="{2981F224-1C7E-42EE-A083-12A98E1C1124}" presName="rootText" presStyleLbl="node2" presStyleIdx="2" presStyleCnt="4">
        <dgm:presLayoutVars>
          <dgm:chPref val="3"/>
        </dgm:presLayoutVars>
      </dgm:prSet>
      <dgm:spPr/>
    </dgm:pt>
    <dgm:pt modelId="{DBC39C00-8D4A-4656-A8F9-D9C094E4F857}" type="pres">
      <dgm:prSet presAssocID="{2981F224-1C7E-42EE-A083-12A98E1C1124}" presName="rootPict" presStyleLbl="alignImgPlace1" presStyleIdx="7" presStyleCnt="14" custScaleX="102376" custScaleY="104838"/>
      <dgm:spPr>
        <a:blipFill rotWithShape="1">
          <a:blip xmlns:r="http://schemas.openxmlformats.org/officeDocument/2006/relationships" r:embed="rId8"/>
          <a:stretch>
            <a:fillRect/>
          </a:stretch>
        </a:blipFill>
        <a:ln>
          <a:noFill/>
        </a:ln>
      </dgm:spPr>
    </dgm:pt>
    <dgm:pt modelId="{708CB21E-9762-4355-B8C8-4B276E5367F2}" type="pres">
      <dgm:prSet presAssocID="{2981F224-1C7E-42EE-A083-12A98E1C1124}" presName="rootConnector" presStyleLbl="node2" presStyleIdx="2" presStyleCnt="4"/>
      <dgm:spPr/>
    </dgm:pt>
    <dgm:pt modelId="{329F18A8-7239-4657-B4FA-E76EF1F9C424}" type="pres">
      <dgm:prSet presAssocID="{2981F224-1C7E-42EE-A083-12A98E1C1124}" presName="hierChild4" presStyleCnt="0"/>
      <dgm:spPr/>
    </dgm:pt>
    <dgm:pt modelId="{D3784496-1C8D-412D-8BC9-0EC7D7BAD9C0}" type="pres">
      <dgm:prSet presAssocID="{A2F21166-3D1C-47DE-A2BB-4977A442D74C}" presName="Name37" presStyleLbl="parChTrans1D3" presStyleIdx="2" presStyleCnt="4"/>
      <dgm:spPr/>
    </dgm:pt>
    <dgm:pt modelId="{162ED80F-41E7-408F-9328-E4E387AB9E3E}" type="pres">
      <dgm:prSet presAssocID="{A87E230A-F12F-4516-BD5D-37D3CBA6CD72}" presName="hierRoot2" presStyleCnt="0">
        <dgm:presLayoutVars>
          <dgm:hierBranch val="init"/>
        </dgm:presLayoutVars>
      </dgm:prSet>
      <dgm:spPr/>
    </dgm:pt>
    <dgm:pt modelId="{F69256FA-F48E-43DC-9773-738D7319A14C}" type="pres">
      <dgm:prSet presAssocID="{A87E230A-F12F-4516-BD5D-37D3CBA6CD72}" presName="rootComposite" presStyleCnt="0"/>
      <dgm:spPr/>
    </dgm:pt>
    <dgm:pt modelId="{79C01126-186B-439A-8B37-CD5F3E9E1D2A}" type="pres">
      <dgm:prSet presAssocID="{A87E230A-F12F-4516-BD5D-37D3CBA6CD72}" presName="rootText" presStyleLbl="node3" presStyleIdx="2" presStyleCnt="4">
        <dgm:presLayoutVars>
          <dgm:chPref val="3"/>
        </dgm:presLayoutVars>
      </dgm:prSet>
      <dgm:spPr/>
    </dgm:pt>
    <dgm:pt modelId="{03E7C1CE-96C9-4581-9E7A-BC0846FAC370}" type="pres">
      <dgm:prSet presAssocID="{A87E230A-F12F-4516-BD5D-37D3CBA6CD72}" presName="rootPict" presStyleLbl="alignImgPlace1" presStyleIdx="8" presStyleCnt="14" custScaleX="107055" custScaleY="106625"/>
      <dgm:spPr>
        <a:blipFill rotWithShape="1">
          <a:blip xmlns:r="http://schemas.openxmlformats.org/officeDocument/2006/relationships" r:embed="rId9"/>
          <a:stretch>
            <a:fillRect/>
          </a:stretch>
        </a:blipFill>
        <a:ln>
          <a:noFill/>
        </a:ln>
      </dgm:spPr>
    </dgm:pt>
    <dgm:pt modelId="{431D6A79-4F16-406E-8463-8E1A9A3D20BF}" type="pres">
      <dgm:prSet presAssocID="{A87E230A-F12F-4516-BD5D-37D3CBA6CD72}" presName="rootConnector" presStyleLbl="node3" presStyleIdx="2" presStyleCnt="4"/>
      <dgm:spPr/>
    </dgm:pt>
    <dgm:pt modelId="{FC1B937B-B0BA-4A6E-9E33-134EB0455D2C}" type="pres">
      <dgm:prSet presAssocID="{A87E230A-F12F-4516-BD5D-37D3CBA6CD72}" presName="hierChild4" presStyleCnt="0"/>
      <dgm:spPr/>
    </dgm:pt>
    <dgm:pt modelId="{0D7A12FF-3947-4FC8-8E3E-0A58B41913B6}" type="pres">
      <dgm:prSet presAssocID="{DCDB376B-5C55-4B41-B6F7-29ED8AAEEAC5}" presName="Name37" presStyleLbl="parChTrans1D4" presStyleIdx="2" presStyleCnt="4"/>
      <dgm:spPr/>
    </dgm:pt>
    <dgm:pt modelId="{6400B930-0423-425E-A43A-74280811C715}" type="pres">
      <dgm:prSet presAssocID="{81A31F26-8B79-467A-9FD5-66B7CB107129}" presName="hierRoot2" presStyleCnt="0">
        <dgm:presLayoutVars>
          <dgm:hierBranch val="init"/>
        </dgm:presLayoutVars>
      </dgm:prSet>
      <dgm:spPr/>
    </dgm:pt>
    <dgm:pt modelId="{177C0FAA-99C2-4165-996E-381D1485BA68}" type="pres">
      <dgm:prSet presAssocID="{81A31F26-8B79-467A-9FD5-66B7CB107129}" presName="rootComposite" presStyleCnt="0"/>
      <dgm:spPr/>
    </dgm:pt>
    <dgm:pt modelId="{61F64E3C-0355-4615-87DC-07CDFD556EC1}" type="pres">
      <dgm:prSet presAssocID="{81A31F26-8B79-467A-9FD5-66B7CB107129}" presName="rootText" presStyleLbl="node4" presStyleIdx="2" presStyleCnt="4">
        <dgm:presLayoutVars>
          <dgm:chPref val="3"/>
        </dgm:presLayoutVars>
      </dgm:prSet>
      <dgm:spPr/>
    </dgm:pt>
    <dgm:pt modelId="{FB639B39-4678-4707-BC69-8DD571C9B44B}" type="pres">
      <dgm:prSet presAssocID="{81A31F26-8B79-467A-9FD5-66B7CB107129}" presName="rootPict" presStyleLbl="alignImgPlace1" presStyleIdx="9" presStyleCnt="14" custScaleX="108807" custScaleY="107243"/>
      <dgm:spPr>
        <a:blipFill rotWithShape="1">
          <a:blip xmlns:r="http://schemas.openxmlformats.org/officeDocument/2006/relationships" r:embed="rId10"/>
          <a:stretch>
            <a:fillRect/>
          </a:stretch>
        </a:blipFill>
        <a:ln>
          <a:noFill/>
        </a:ln>
      </dgm:spPr>
    </dgm:pt>
    <dgm:pt modelId="{3D4485FB-8786-4E3A-A912-720FCC867722}" type="pres">
      <dgm:prSet presAssocID="{81A31F26-8B79-467A-9FD5-66B7CB107129}" presName="rootConnector" presStyleLbl="node4" presStyleIdx="2" presStyleCnt="4"/>
      <dgm:spPr/>
    </dgm:pt>
    <dgm:pt modelId="{CE9E8D4C-A583-4399-BF5B-6EB5FEEC9036}" type="pres">
      <dgm:prSet presAssocID="{81A31F26-8B79-467A-9FD5-66B7CB107129}" presName="hierChild4" presStyleCnt="0"/>
      <dgm:spPr/>
    </dgm:pt>
    <dgm:pt modelId="{89E18418-B328-4438-AD2A-B5180E84DDD8}" type="pres">
      <dgm:prSet presAssocID="{81A31F26-8B79-467A-9FD5-66B7CB107129}" presName="hierChild5" presStyleCnt="0"/>
      <dgm:spPr/>
    </dgm:pt>
    <dgm:pt modelId="{06885799-9CE3-48FF-9BF6-9C6990537840}" type="pres">
      <dgm:prSet presAssocID="{A87E230A-F12F-4516-BD5D-37D3CBA6CD72}" presName="hierChild5" presStyleCnt="0"/>
      <dgm:spPr/>
    </dgm:pt>
    <dgm:pt modelId="{AAF5D447-37E3-4E72-8224-92C05D44436F}" type="pres">
      <dgm:prSet presAssocID="{2981F224-1C7E-42EE-A083-12A98E1C1124}" presName="hierChild5" presStyleCnt="0"/>
      <dgm:spPr/>
    </dgm:pt>
    <dgm:pt modelId="{89304A6C-C6C1-4AAA-AE7A-313404D0F903}" type="pres">
      <dgm:prSet presAssocID="{44C5AB39-9D0A-43AF-AF03-6FD5702591AC}" presName="Name37" presStyleLbl="parChTrans1D2" presStyleIdx="3" presStyleCnt="5"/>
      <dgm:spPr/>
    </dgm:pt>
    <dgm:pt modelId="{430A996B-1CFE-4DCD-9A1B-11BA1C1CA523}" type="pres">
      <dgm:prSet presAssocID="{598171BD-42A8-4666-9135-CB86665D5413}" presName="hierRoot2" presStyleCnt="0">
        <dgm:presLayoutVars>
          <dgm:hierBranch val="init"/>
        </dgm:presLayoutVars>
      </dgm:prSet>
      <dgm:spPr/>
    </dgm:pt>
    <dgm:pt modelId="{FFB3BA85-A08B-43E7-90A5-FC0815BADC10}" type="pres">
      <dgm:prSet presAssocID="{598171BD-42A8-4666-9135-CB86665D5413}" presName="rootComposite" presStyleCnt="0"/>
      <dgm:spPr/>
    </dgm:pt>
    <dgm:pt modelId="{B59DD782-33FB-4225-B573-FCF03E16FC74}" type="pres">
      <dgm:prSet presAssocID="{598171BD-42A8-4666-9135-CB86665D5413}" presName="rootText" presStyleLbl="node2" presStyleIdx="3" presStyleCnt="4">
        <dgm:presLayoutVars>
          <dgm:chPref val="3"/>
        </dgm:presLayoutVars>
      </dgm:prSet>
      <dgm:spPr/>
    </dgm:pt>
    <dgm:pt modelId="{FAE6B32E-A7E6-4F45-A4F4-A782C912F9DA}" type="pres">
      <dgm:prSet presAssocID="{598171BD-42A8-4666-9135-CB86665D5413}" presName="rootPict" presStyleLbl="alignImgPlace1" presStyleIdx="10" presStyleCnt="14" custScaleX="112856" custScaleY="106007" custLinFactNeighborX="6213"/>
      <dgm:spPr>
        <a:blipFill rotWithShape="1">
          <a:blip xmlns:r="http://schemas.openxmlformats.org/officeDocument/2006/relationships" r:embed="rId11"/>
          <a:stretch>
            <a:fillRect/>
          </a:stretch>
        </a:blipFill>
        <a:ln>
          <a:noFill/>
        </a:ln>
      </dgm:spPr>
    </dgm:pt>
    <dgm:pt modelId="{EA019B55-7ADE-44F2-BC8E-80A1C47E87EB}" type="pres">
      <dgm:prSet presAssocID="{598171BD-42A8-4666-9135-CB86665D5413}" presName="rootConnector" presStyleLbl="node2" presStyleIdx="3" presStyleCnt="4"/>
      <dgm:spPr/>
    </dgm:pt>
    <dgm:pt modelId="{DC8C67E9-6F5B-455B-8893-302F2A8A36B3}" type="pres">
      <dgm:prSet presAssocID="{598171BD-42A8-4666-9135-CB86665D5413}" presName="hierChild4" presStyleCnt="0"/>
      <dgm:spPr/>
    </dgm:pt>
    <dgm:pt modelId="{A8CB7FBB-E9B5-4255-9EFE-312731705314}" type="pres">
      <dgm:prSet presAssocID="{713B5A0D-1FD3-4E42-8586-94B55E755F05}" presName="Name37" presStyleLbl="parChTrans1D3" presStyleIdx="3" presStyleCnt="4"/>
      <dgm:spPr/>
    </dgm:pt>
    <dgm:pt modelId="{39A01A67-D3AF-498B-B9FF-FA62E84FD14D}" type="pres">
      <dgm:prSet presAssocID="{77400C1A-9A9B-4A2F-AFD7-6C91118B5D4C}" presName="hierRoot2" presStyleCnt="0">
        <dgm:presLayoutVars>
          <dgm:hierBranch val="init"/>
        </dgm:presLayoutVars>
      </dgm:prSet>
      <dgm:spPr/>
    </dgm:pt>
    <dgm:pt modelId="{46B9B3E5-AA0F-46B3-9085-9EB7AC3B9F05}" type="pres">
      <dgm:prSet presAssocID="{77400C1A-9A9B-4A2F-AFD7-6C91118B5D4C}" presName="rootComposite" presStyleCnt="0"/>
      <dgm:spPr/>
    </dgm:pt>
    <dgm:pt modelId="{A5D461B0-8B85-4B5C-8F4A-36002E6E6FE8}" type="pres">
      <dgm:prSet presAssocID="{77400C1A-9A9B-4A2F-AFD7-6C91118B5D4C}" presName="rootText" presStyleLbl="node3" presStyleIdx="3" presStyleCnt="4" custScaleX="109340">
        <dgm:presLayoutVars>
          <dgm:chPref val="3"/>
        </dgm:presLayoutVars>
      </dgm:prSet>
      <dgm:spPr/>
    </dgm:pt>
    <dgm:pt modelId="{3527A79E-CB67-4707-B553-E4503A1477BC}" type="pres">
      <dgm:prSet presAssocID="{77400C1A-9A9B-4A2F-AFD7-6C91118B5D4C}" presName="rootPict" presStyleLbl="alignImgPlace1" presStyleIdx="11" presStyleCnt="14" custScaleX="106617" custScaleY="104286"/>
      <dgm:spPr>
        <a:blipFill rotWithShape="1">
          <a:blip xmlns:r="http://schemas.openxmlformats.org/officeDocument/2006/relationships" r:embed="rId12"/>
          <a:stretch>
            <a:fillRect/>
          </a:stretch>
        </a:blipFill>
        <a:ln>
          <a:noFill/>
        </a:ln>
      </dgm:spPr>
    </dgm:pt>
    <dgm:pt modelId="{C9F26209-9A4E-4F2B-B9B4-7732A13F2E5F}" type="pres">
      <dgm:prSet presAssocID="{77400C1A-9A9B-4A2F-AFD7-6C91118B5D4C}" presName="rootConnector" presStyleLbl="node3" presStyleIdx="3" presStyleCnt="4"/>
      <dgm:spPr/>
    </dgm:pt>
    <dgm:pt modelId="{F9AB4A5E-70A1-4ED7-A749-01E3710AF7E8}" type="pres">
      <dgm:prSet presAssocID="{77400C1A-9A9B-4A2F-AFD7-6C91118B5D4C}" presName="hierChild4" presStyleCnt="0"/>
      <dgm:spPr/>
    </dgm:pt>
    <dgm:pt modelId="{07FACA25-F18C-4297-9219-4E85A272852A}" type="pres">
      <dgm:prSet presAssocID="{837FE529-849A-461C-BCC4-CB984B274831}" presName="Name37" presStyleLbl="parChTrans1D4" presStyleIdx="3" presStyleCnt="4"/>
      <dgm:spPr/>
    </dgm:pt>
    <dgm:pt modelId="{D858A136-4003-4B62-9B2B-B6D610FF9478}" type="pres">
      <dgm:prSet presAssocID="{422B0361-55A4-4983-ACB8-FAA9C2F2FC73}" presName="hierRoot2" presStyleCnt="0">
        <dgm:presLayoutVars>
          <dgm:hierBranch val="init"/>
        </dgm:presLayoutVars>
      </dgm:prSet>
      <dgm:spPr/>
    </dgm:pt>
    <dgm:pt modelId="{6EAE6718-E670-48EB-99E1-A1C886E63C8A}" type="pres">
      <dgm:prSet presAssocID="{422B0361-55A4-4983-ACB8-FAA9C2F2FC73}" presName="rootComposite" presStyleCnt="0"/>
      <dgm:spPr/>
    </dgm:pt>
    <dgm:pt modelId="{B7B495C8-0A38-4B0A-B49F-E12D54BA38DD}" type="pres">
      <dgm:prSet presAssocID="{422B0361-55A4-4983-ACB8-FAA9C2F2FC73}" presName="rootText" presStyleLbl="node4" presStyleIdx="3" presStyleCnt="4">
        <dgm:presLayoutVars>
          <dgm:chPref val="3"/>
        </dgm:presLayoutVars>
      </dgm:prSet>
      <dgm:spPr/>
    </dgm:pt>
    <dgm:pt modelId="{9D12723C-0FAF-4CB7-94E5-EE6DED37C86A}" type="pres">
      <dgm:prSet presAssocID="{422B0361-55A4-4983-ACB8-FAA9C2F2FC73}" presName="rootPict" presStyleLbl="alignImgPlace1" presStyleIdx="12" presStyleCnt="14" custScaleX="106811" custScaleY="104904"/>
      <dgm:spPr>
        <a:blipFill rotWithShape="1">
          <a:blip xmlns:r="http://schemas.openxmlformats.org/officeDocument/2006/relationships" r:embed="rId13"/>
          <a:stretch>
            <a:fillRect/>
          </a:stretch>
        </a:blipFill>
        <a:ln>
          <a:noFill/>
        </a:ln>
      </dgm:spPr>
    </dgm:pt>
    <dgm:pt modelId="{85393AAE-ABF3-4037-BA23-433905C095D2}" type="pres">
      <dgm:prSet presAssocID="{422B0361-55A4-4983-ACB8-FAA9C2F2FC73}" presName="rootConnector" presStyleLbl="node4" presStyleIdx="3" presStyleCnt="4"/>
      <dgm:spPr/>
    </dgm:pt>
    <dgm:pt modelId="{E107BD59-BF80-4251-8D26-39AB4B0E462B}" type="pres">
      <dgm:prSet presAssocID="{422B0361-55A4-4983-ACB8-FAA9C2F2FC73}" presName="hierChild4" presStyleCnt="0"/>
      <dgm:spPr/>
    </dgm:pt>
    <dgm:pt modelId="{C6356A61-CABA-4C73-9590-E774A4C13A43}" type="pres">
      <dgm:prSet presAssocID="{422B0361-55A4-4983-ACB8-FAA9C2F2FC73}" presName="hierChild5" presStyleCnt="0"/>
      <dgm:spPr/>
    </dgm:pt>
    <dgm:pt modelId="{34149DE5-5F5E-47FC-81CB-1AF98F070E57}" type="pres">
      <dgm:prSet presAssocID="{77400C1A-9A9B-4A2F-AFD7-6C91118B5D4C}" presName="hierChild5" presStyleCnt="0"/>
      <dgm:spPr/>
    </dgm:pt>
    <dgm:pt modelId="{143379E1-A459-4BAB-AFAE-8AB1AC5EC2D4}" type="pres">
      <dgm:prSet presAssocID="{598171BD-42A8-4666-9135-CB86665D5413}" presName="hierChild5" presStyleCnt="0"/>
      <dgm:spPr/>
    </dgm:pt>
    <dgm:pt modelId="{871F392D-4AFE-4865-A3B1-9E657AFFAE82}" type="pres">
      <dgm:prSet presAssocID="{4012DFDB-498A-4516-B66A-B3589F56F3B3}" presName="hierChild3" presStyleCnt="0"/>
      <dgm:spPr/>
    </dgm:pt>
    <dgm:pt modelId="{CB1A79AF-6BC3-4C45-8A0E-DDB8F2EB17E9}" type="pres">
      <dgm:prSet presAssocID="{FC9EF8D1-E805-44C0-8583-21EAA62DD74E}" presName="Name111" presStyleLbl="parChTrans1D2" presStyleIdx="4" presStyleCnt="5"/>
      <dgm:spPr/>
    </dgm:pt>
    <dgm:pt modelId="{07436F1A-2A27-400E-9D1A-33FF185735AA}" type="pres">
      <dgm:prSet presAssocID="{8FFD1F83-6C5E-4094-B601-6811DCD3366D}" presName="hierRoot3" presStyleCnt="0">
        <dgm:presLayoutVars>
          <dgm:hierBranch val="init"/>
        </dgm:presLayoutVars>
      </dgm:prSet>
      <dgm:spPr/>
    </dgm:pt>
    <dgm:pt modelId="{9F51F756-A0AC-465F-AA27-BDC3686955B1}" type="pres">
      <dgm:prSet presAssocID="{8FFD1F83-6C5E-4094-B601-6811DCD3366D}" presName="rootComposite3" presStyleCnt="0"/>
      <dgm:spPr/>
    </dgm:pt>
    <dgm:pt modelId="{86049697-127C-4594-88FB-18857D5AF747}" type="pres">
      <dgm:prSet presAssocID="{8FFD1F83-6C5E-4094-B601-6811DCD3366D}" presName="rootText3" presStyleLbl="asst1" presStyleIdx="0" presStyleCnt="1">
        <dgm:presLayoutVars>
          <dgm:chPref val="3"/>
        </dgm:presLayoutVars>
      </dgm:prSet>
      <dgm:spPr/>
    </dgm:pt>
    <dgm:pt modelId="{24A639AA-0D69-404F-884A-A2E63E1D8C11}" type="pres">
      <dgm:prSet presAssocID="{8FFD1F83-6C5E-4094-B601-6811DCD3366D}" presName="rootPict3" presStyleLbl="alignImgPlace1" presStyleIdx="13" presStyleCnt="14"/>
      <dgm:spPr>
        <a:blipFill rotWithShape="1">
          <a:blip xmlns:r="http://schemas.openxmlformats.org/officeDocument/2006/relationships" r:embed="rId14"/>
          <a:stretch>
            <a:fillRect/>
          </a:stretch>
        </a:blipFill>
        <a:ln>
          <a:noFill/>
        </a:ln>
      </dgm:spPr>
    </dgm:pt>
    <dgm:pt modelId="{A7F5ECCB-E43C-4B42-84F0-B17A0F026CDD}" type="pres">
      <dgm:prSet presAssocID="{8FFD1F83-6C5E-4094-B601-6811DCD3366D}" presName="rootConnector3" presStyleLbl="asst1" presStyleIdx="0" presStyleCnt="1"/>
      <dgm:spPr/>
    </dgm:pt>
    <dgm:pt modelId="{907E87E7-C1D1-49C4-B018-48C91066FF65}" type="pres">
      <dgm:prSet presAssocID="{8FFD1F83-6C5E-4094-B601-6811DCD3366D}" presName="hierChild6" presStyleCnt="0"/>
      <dgm:spPr/>
    </dgm:pt>
    <dgm:pt modelId="{B6DB5F0F-AF77-48D9-83A0-0B54D40236B0}" type="pres">
      <dgm:prSet presAssocID="{8FFD1F83-6C5E-4094-B601-6811DCD3366D}" presName="hierChild7" presStyleCnt="0"/>
      <dgm:spPr/>
    </dgm:pt>
  </dgm:ptLst>
  <dgm:cxnLst>
    <dgm:cxn modelId="{BD7DDF05-0052-4A25-BDC4-196675C522AF}" type="presOf" srcId="{0608D898-B163-489D-B9C7-B14E4575A312}" destId="{13CC17F0-CC6B-4D0E-BA51-687AAEFC8B1C}" srcOrd="0" destOrd="0" presId="urn:microsoft.com/office/officeart/2005/8/layout/pictureOrgChart+Icon#1"/>
    <dgm:cxn modelId="{F4D48309-400C-49EA-AC3D-8A0BCD27B545}" type="presOf" srcId="{4012DFDB-498A-4516-B66A-B3589F56F3B3}" destId="{E3743CCE-B433-4A0A-BDD4-FA1AAC75F4AF}" srcOrd="0" destOrd="0" presId="urn:microsoft.com/office/officeart/2005/8/layout/pictureOrgChart+Icon#1"/>
    <dgm:cxn modelId="{9916A109-6716-4148-B6AC-7652693D9BB4}" srcId="{4012DFDB-498A-4516-B66A-B3589F56F3B3}" destId="{2981F224-1C7E-42EE-A083-12A98E1C1124}" srcOrd="3" destOrd="0" parTransId="{3C9820CC-8B36-4BFF-B788-58A274439EC9}" sibTransId="{327DCF2F-8787-4548-8A75-BFA4B59BABB2}"/>
    <dgm:cxn modelId="{1CDEAF0C-7A2E-42B3-9FCF-939DD3F59D34}" type="presOf" srcId="{A87E230A-F12F-4516-BD5D-37D3CBA6CD72}" destId="{431D6A79-4F16-406E-8463-8E1A9A3D20BF}" srcOrd="1" destOrd="0" presId="urn:microsoft.com/office/officeart/2005/8/layout/pictureOrgChart+Icon#1"/>
    <dgm:cxn modelId="{F9D71E0E-AF15-418B-8266-039D5615B7DB}" srcId="{757E8F83-0C95-4552-B791-301ADA055666}" destId="{71A4FF45-C38C-411F-9BC1-3F6F8A87C719}" srcOrd="0" destOrd="0" parTransId="{D9181260-F1A2-4FBE-843F-BB4D446D75D9}" sibTransId="{668BAABB-EA28-4C26-8842-9FE912BE4F74}"/>
    <dgm:cxn modelId="{4DE8690E-CFC6-4672-979A-B64728E823BE}" type="presOf" srcId="{713B5A0D-1FD3-4E42-8586-94B55E755F05}" destId="{A8CB7FBB-E9B5-4255-9EFE-312731705314}" srcOrd="0" destOrd="0" presId="urn:microsoft.com/office/officeart/2005/8/layout/pictureOrgChart+Icon#1"/>
    <dgm:cxn modelId="{5D74FC0E-FF27-48A4-8993-F0D5A0342453}" type="presOf" srcId="{212B6D1C-E5AD-429C-B285-04BAB5999AB8}" destId="{32317D55-0F28-4C8B-9D8D-60307E2DBCB9}" srcOrd="0" destOrd="0" presId="urn:microsoft.com/office/officeart/2005/8/layout/pictureOrgChart+Icon#1"/>
    <dgm:cxn modelId="{C4A08C1E-F270-48DE-AA1C-A860E37279AD}" srcId="{0608D898-B163-489D-B9C7-B14E4575A312}" destId="{757E8F83-0C95-4552-B791-301ADA055666}" srcOrd="0" destOrd="0" parTransId="{212B6D1C-E5AD-429C-B285-04BAB5999AB8}" sibTransId="{2999CA21-D596-49A0-8AC5-7008D1E4AA89}"/>
    <dgm:cxn modelId="{6892F51E-B408-4875-A15C-A7EEA6776D0F}" type="presOf" srcId="{DCDB376B-5C55-4B41-B6F7-29ED8AAEEAC5}" destId="{0D7A12FF-3947-4FC8-8E3E-0A58B41913B6}" srcOrd="0" destOrd="0" presId="urn:microsoft.com/office/officeart/2005/8/layout/pictureOrgChart+Icon#1"/>
    <dgm:cxn modelId="{8A856A31-310F-49B1-8C26-A6FA025DF317}" type="presOf" srcId="{D9181260-F1A2-4FBE-843F-BB4D446D75D9}" destId="{0EF4BE54-44E7-4D46-8913-6D7C95D289DE}" srcOrd="0" destOrd="0" presId="urn:microsoft.com/office/officeart/2005/8/layout/pictureOrgChart+Icon#1"/>
    <dgm:cxn modelId="{BC6CD434-61EF-446C-A3D0-9C3B961DE3D0}" type="presOf" srcId="{4012DFDB-498A-4516-B66A-B3589F56F3B3}" destId="{1A4978D9-614F-460E-8346-61943E68B541}" srcOrd="1" destOrd="0" presId="urn:microsoft.com/office/officeart/2005/8/layout/pictureOrgChart+Icon#1"/>
    <dgm:cxn modelId="{E6F51137-154F-4B02-B5C6-488E4C5A6FFF}" type="presOf" srcId="{4306E099-A96F-4DC9-B723-0DF0B2A09EB9}" destId="{752E1743-6379-49D7-8708-EA7BA5445001}" srcOrd="0" destOrd="0" presId="urn:microsoft.com/office/officeart/2005/8/layout/pictureOrgChart+Icon#1"/>
    <dgm:cxn modelId="{94D11438-788F-478E-BC48-C67C7A4DCCF6}" type="presOf" srcId="{757E8F83-0C95-4552-B791-301ADA055666}" destId="{6D6C19B5-CEDF-4F45-B065-A18043A46E42}" srcOrd="0" destOrd="0" presId="urn:microsoft.com/office/officeart/2005/8/layout/pictureOrgChart+Icon#1"/>
    <dgm:cxn modelId="{D31D203D-0B0F-4924-B1CB-FBC82F489892}" type="presOf" srcId="{AA0F26F1-4272-4E83-8DD1-F3C3B5C0111F}" destId="{A08715F1-5F01-4FD2-944D-251DD09646BC}" srcOrd="0" destOrd="0" presId="urn:microsoft.com/office/officeart/2005/8/layout/pictureOrgChart+Icon#1"/>
    <dgm:cxn modelId="{584E983F-CA4E-4BF9-8250-CAD4175871E9}" type="presOf" srcId="{44C5AB39-9D0A-43AF-AF03-6FD5702591AC}" destId="{89304A6C-C6C1-4AAA-AE7A-313404D0F903}" srcOrd="0" destOrd="0" presId="urn:microsoft.com/office/officeart/2005/8/layout/pictureOrgChart+Icon#1"/>
    <dgm:cxn modelId="{9D3C545B-6A7F-4D40-BCAB-0799ECC4EA17}" type="presOf" srcId="{02E82532-184E-4FFF-9E15-7EE81A757ECF}" destId="{7521E280-0FAB-45FB-A8C8-0A933496CC70}" srcOrd="0" destOrd="0" presId="urn:microsoft.com/office/officeart/2005/8/layout/pictureOrgChart+Icon#1"/>
    <dgm:cxn modelId="{615C0C5D-638E-4A2A-9872-DA3DCFB57AE2}" type="presOf" srcId="{A3E7B80F-D82E-4546-9ED6-C7B018FC755A}" destId="{81E9F198-A9CB-45CB-8471-6B4FD9416063}" srcOrd="0" destOrd="0" presId="urn:microsoft.com/office/officeart/2005/8/layout/pictureOrgChart+Icon#1"/>
    <dgm:cxn modelId="{59B09841-A35D-41B0-9ABE-88E2A29A9A20}" type="presOf" srcId="{598171BD-42A8-4666-9135-CB86665D5413}" destId="{B59DD782-33FB-4225-B573-FCF03E16FC74}" srcOrd="0" destOrd="0" presId="urn:microsoft.com/office/officeart/2005/8/layout/pictureOrgChart+Icon#1"/>
    <dgm:cxn modelId="{0E2E9961-DD78-4E67-B11C-5C318A5BFA48}" type="presOf" srcId="{757E8F83-0C95-4552-B791-301ADA055666}" destId="{92065039-7496-4E4B-8FD4-50498772DD9F}" srcOrd="1" destOrd="0" presId="urn:microsoft.com/office/officeart/2005/8/layout/pictureOrgChart+Icon#1"/>
    <dgm:cxn modelId="{DAE4AA66-189D-4C33-8546-00C433814237}" srcId="{77400C1A-9A9B-4A2F-AFD7-6C91118B5D4C}" destId="{422B0361-55A4-4983-ACB8-FAA9C2F2FC73}" srcOrd="0" destOrd="0" parTransId="{837FE529-849A-461C-BCC4-CB984B274831}" sibTransId="{AEF278C6-7C0A-4C81-A2DE-87ECCD4CBB91}"/>
    <dgm:cxn modelId="{8F1C9367-82EC-47AB-A566-D59E17185CD3}" type="presOf" srcId="{81A31F26-8B79-467A-9FD5-66B7CB107129}" destId="{61F64E3C-0355-4615-87DC-07CDFD556EC1}" srcOrd="0" destOrd="0" presId="urn:microsoft.com/office/officeart/2005/8/layout/pictureOrgChart+Icon#1"/>
    <dgm:cxn modelId="{0B026F6D-EA4F-47C2-B45C-E903644FD363}" type="presOf" srcId="{2981F224-1C7E-42EE-A083-12A98E1C1124}" destId="{708CB21E-9762-4355-B8C8-4B276E5367F2}" srcOrd="1" destOrd="0" presId="urn:microsoft.com/office/officeart/2005/8/layout/pictureOrgChart+Icon#1"/>
    <dgm:cxn modelId="{7E79CD4D-49A4-4B84-A7FC-B3A5BB0E9724}" type="presOf" srcId="{8FFD1F83-6C5E-4094-B601-6811DCD3366D}" destId="{A7F5ECCB-E43C-4B42-84F0-B17A0F026CDD}" srcOrd="1" destOrd="0" presId="urn:microsoft.com/office/officeart/2005/8/layout/pictureOrgChart+Icon#1"/>
    <dgm:cxn modelId="{13B9F06D-3404-478B-8780-A466F6C0FA01}" srcId="{59583D0D-A327-4B58-A389-210C62410B73}" destId="{4012DFDB-498A-4516-B66A-B3589F56F3B3}" srcOrd="0" destOrd="0" parTransId="{71054EBE-96A0-46DD-BAB3-D4064B152CCD}" sibTransId="{FB327D8A-23F0-4E7E-8CF6-B3708539A988}"/>
    <dgm:cxn modelId="{6039056E-942E-4EA6-8165-4D9E3BA60897}" srcId="{C56CB590-B245-4816-B7C7-DDA4E414604E}" destId="{B10D67F4-33B3-4A0B-B7FC-DE1F5BF3B440}" srcOrd="0" destOrd="0" parTransId="{02E82532-184E-4FFF-9E15-7EE81A757ECF}" sibTransId="{A33A6D2B-4A78-4611-9D05-C57C987ED78C}"/>
    <dgm:cxn modelId="{D506F44F-DF58-41BE-92B0-D4F72689A762}" type="presOf" srcId="{C56CB590-B245-4816-B7C7-DDA4E414604E}" destId="{D7EE1592-0F74-42C6-9575-FF62DEC8547F}" srcOrd="1" destOrd="0" presId="urn:microsoft.com/office/officeart/2005/8/layout/pictureOrgChart+Icon#1"/>
    <dgm:cxn modelId="{7DA1FB72-D05A-4EDA-92D8-B9BE71F5F9E8}" type="presOf" srcId="{C7BEB2FE-AED9-45FD-B81D-72BB156D19C5}" destId="{28F9C158-4CB9-4B81-8B8A-868BB701D7A9}" srcOrd="0" destOrd="0" presId="urn:microsoft.com/office/officeart/2005/8/layout/pictureOrgChart+Icon#1"/>
    <dgm:cxn modelId="{E9F7F654-D650-494E-8DEF-6A44C242A4F0}" type="presOf" srcId="{8FFD1F83-6C5E-4094-B601-6811DCD3366D}" destId="{86049697-127C-4594-88FB-18857D5AF747}" srcOrd="0" destOrd="0" presId="urn:microsoft.com/office/officeart/2005/8/layout/pictureOrgChart+Icon#1"/>
    <dgm:cxn modelId="{70F2F677-789C-49D6-9E84-F2F6C20A0AC1}" type="presOf" srcId="{2981F224-1C7E-42EE-A083-12A98E1C1124}" destId="{F9EEE580-71A6-4E53-995A-ECC45ADFC29D}" srcOrd="0" destOrd="0" presId="urn:microsoft.com/office/officeart/2005/8/layout/pictureOrgChart+Icon#1"/>
    <dgm:cxn modelId="{A902FB58-DA3B-4C00-BD8A-FF69D9569927}" srcId="{4012DFDB-498A-4516-B66A-B3589F56F3B3}" destId="{0608D898-B163-489D-B9C7-B14E4575A312}" srcOrd="1" destOrd="0" parTransId="{A3E7B80F-D82E-4546-9ED6-C7B018FC755A}" sibTransId="{E51ECB12-2AAD-442E-B104-6122DC8AF7C1}"/>
    <dgm:cxn modelId="{6E4A257D-E6E9-4304-A241-9CDF0F4C08B8}" type="presOf" srcId="{A87E230A-F12F-4516-BD5D-37D3CBA6CD72}" destId="{79C01126-186B-439A-8B37-CD5F3E9E1D2A}" srcOrd="0" destOrd="0" presId="urn:microsoft.com/office/officeart/2005/8/layout/pictureOrgChart+Icon#1"/>
    <dgm:cxn modelId="{911CC18C-F42D-4E6F-A7F9-B3A4753BAA41}" type="presOf" srcId="{598171BD-42A8-4666-9135-CB86665D5413}" destId="{EA019B55-7ADE-44F2-BC8E-80A1C47E87EB}" srcOrd="1" destOrd="0" presId="urn:microsoft.com/office/officeart/2005/8/layout/pictureOrgChart+Icon#1"/>
    <dgm:cxn modelId="{43C65F9C-1BB8-441D-96C9-143F5A5703CE}" type="presOf" srcId="{C56CB590-B245-4816-B7C7-DDA4E414604E}" destId="{F43B1165-2631-49AF-9299-476706367576}" srcOrd="0" destOrd="0" presId="urn:microsoft.com/office/officeart/2005/8/layout/pictureOrgChart+Icon#1"/>
    <dgm:cxn modelId="{A0C4FF9D-3AAC-45B9-8230-CE3882D0B2FE}" srcId="{2981F224-1C7E-42EE-A083-12A98E1C1124}" destId="{A87E230A-F12F-4516-BD5D-37D3CBA6CD72}" srcOrd="0" destOrd="0" parTransId="{A2F21166-3D1C-47DE-A2BB-4977A442D74C}" sibTransId="{372387B5-E15F-47D3-8801-BA6F6A78A807}"/>
    <dgm:cxn modelId="{49A7DBA0-6DD9-4680-9D39-A54D7F27702D}" type="presOf" srcId="{4306E099-A96F-4DC9-B723-0DF0B2A09EB9}" destId="{69311346-5AC8-445E-B5DE-C8D5DA055BC0}" srcOrd="1" destOrd="0" presId="urn:microsoft.com/office/officeart/2005/8/layout/pictureOrgChart+Icon#1"/>
    <dgm:cxn modelId="{6F0078AA-E210-45B3-BF9A-9F4356677B84}" srcId="{B10D67F4-33B3-4A0B-B7FC-DE1F5BF3B440}" destId="{4306E099-A96F-4DC9-B723-0DF0B2A09EB9}" srcOrd="0" destOrd="0" parTransId="{AA0F26F1-4272-4E83-8DD1-F3C3B5C0111F}" sibTransId="{0A76F7FE-1903-4FCF-8F9D-5456B141AF58}"/>
    <dgm:cxn modelId="{3C1AF1AF-A511-47FD-872E-A526CC5B026F}" type="presOf" srcId="{B10D67F4-33B3-4A0B-B7FC-DE1F5BF3B440}" destId="{AFAB56C0-1640-4FF6-9A68-A2D57A409EA4}" srcOrd="1" destOrd="0" presId="urn:microsoft.com/office/officeart/2005/8/layout/pictureOrgChart+Icon#1"/>
    <dgm:cxn modelId="{19575AB5-9A85-4548-BEA5-0D673106203F}" type="presOf" srcId="{3C9820CC-8B36-4BFF-B788-58A274439EC9}" destId="{FB5EBB9B-8BE8-42FE-9595-5B1EAD87A8FD}" srcOrd="0" destOrd="0" presId="urn:microsoft.com/office/officeart/2005/8/layout/pictureOrgChart+Icon#1"/>
    <dgm:cxn modelId="{0A6AA1B6-8969-4456-AEE8-B8B69E36B105}" type="presOf" srcId="{71A4FF45-C38C-411F-9BC1-3F6F8A87C719}" destId="{6B7FFA89-A921-4EDA-816F-34A60FAEA3EC}" srcOrd="1" destOrd="0" presId="urn:microsoft.com/office/officeart/2005/8/layout/pictureOrgChart+Icon#1"/>
    <dgm:cxn modelId="{D64B34B7-D3F4-4A19-A691-EB991099DEB6}" srcId="{4012DFDB-498A-4516-B66A-B3589F56F3B3}" destId="{8FFD1F83-6C5E-4094-B601-6811DCD3366D}" srcOrd="0" destOrd="0" parTransId="{FC9EF8D1-E805-44C0-8583-21EAA62DD74E}" sibTransId="{AC83AA49-C7E2-404C-9D69-FF565FEF12A2}"/>
    <dgm:cxn modelId="{BFA2B9BA-A29E-43C6-AC14-7A071489629B}" type="presOf" srcId="{59583D0D-A327-4B58-A389-210C62410B73}" destId="{8FCACA15-864B-4B6B-9645-436C803FF44B}" srcOrd="0" destOrd="0" presId="urn:microsoft.com/office/officeart/2005/8/layout/pictureOrgChart+Icon#1"/>
    <dgm:cxn modelId="{AFB184BC-9B6E-4A8D-B9BE-8EFC7304CC0A}" srcId="{598171BD-42A8-4666-9135-CB86665D5413}" destId="{77400C1A-9A9B-4A2F-AFD7-6C91118B5D4C}" srcOrd="0" destOrd="0" parTransId="{713B5A0D-1FD3-4E42-8586-94B55E755F05}" sibTransId="{A950292B-D2BB-47FC-A3F1-E0DE78BB3748}"/>
    <dgm:cxn modelId="{14678DC0-B697-4B94-A57C-798F451A914A}" type="presOf" srcId="{A2F21166-3D1C-47DE-A2BB-4977A442D74C}" destId="{D3784496-1C8D-412D-8BC9-0EC7D7BAD9C0}" srcOrd="0" destOrd="0" presId="urn:microsoft.com/office/officeart/2005/8/layout/pictureOrgChart+Icon#1"/>
    <dgm:cxn modelId="{3A9C8CC5-1EDE-480B-B67D-DDC66D7C214D}" type="presOf" srcId="{71A4FF45-C38C-411F-9BC1-3F6F8A87C719}" destId="{1EDE913A-49B3-4711-870E-CD3CC5361D5A}" srcOrd="0" destOrd="0" presId="urn:microsoft.com/office/officeart/2005/8/layout/pictureOrgChart+Icon#1"/>
    <dgm:cxn modelId="{5756BBD0-0DE4-4145-A4F0-4EB1651F1EF5}" type="presOf" srcId="{837FE529-849A-461C-BCC4-CB984B274831}" destId="{07FACA25-F18C-4297-9219-4E85A272852A}" srcOrd="0" destOrd="0" presId="urn:microsoft.com/office/officeart/2005/8/layout/pictureOrgChart+Icon#1"/>
    <dgm:cxn modelId="{DCC108D3-90B3-4547-87A6-3E3C54812F09}" type="presOf" srcId="{FC9EF8D1-E805-44C0-8583-21EAA62DD74E}" destId="{CB1A79AF-6BC3-4C45-8A0E-DDB8F2EB17E9}" srcOrd="0" destOrd="0" presId="urn:microsoft.com/office/officeart/2005/8/layout/pictureOrgChart+Icon#1"/>
    <dgm:cxn modelId="{ED6C32D6-40DA-4FD0-90DC-A7D0D2BDE5E4}" srcId="{4012DFDB-498A-4516-B66A-B3589F56F3B3}" destId="{598171BD-42A8-4666-9135-CB86665D5413}" srcOrd="4" destOrd="0" parTransId="{44C5AB39-9D0A-43AF-AF03-6FD5702591AC}" sibTransId="{C2D9EFBF-0853-471D-8CF8-220D3E7A1882}"/>
    <dgm:cxn modelId="{9B344EDD-FBCD-430D-B334-D7B5F9E49B31}" type="presOf" srcId="{77400C1A-9A9B-4A2F-AFD7-6C91118B5D4C}" destId="{A5D461B0-8B85-4B5C-8F4A-36002E6E6FE8}" srcOrd="0" destOrd="0" presId="urn:microsoft.com/office/officeart/2005/8/layout/pictureOrgChart+Icon#1"/>
    <dgm:cxn modelId="{4D3039DE-230F-4E61-82FF-7CB2D9A8AC5C}" srcId="{A87E230A-F12F-4516-BD5D-37D3CBA6CD72}" destId="{81A31F26-8B79-467A-9FD5-66B7CB107129}" srcOrd="0" destOrd="0" parTransId="{DCDB376B-5C55-4B41-B6F7-29ED8AAEEAC5}" sibTransId="{E737D975-B47A-45B2-816B-4F42AC26D576}"/>
    <dgm:cxn modelId="{AD2E9CE4-E964-447D-AC0D-B80EF52AE42E}" srcId="{4012DFDB-498A-4516-B66A-B3589F56F3B3}" destId="{C56CB590-B245-4816-B7C7-DDA4E414604E}" srcOrd="2" destOrd="0" parTransId="{C7BEB2FE-AED9-45FD-B81D-72BB156D19C5}" sibTransId="{B2A85A1A-033D-44A7-80A6-9C67423502A6}"/>
    <dgm:cxn modelId="{F90269E9-BAB8-441E-8971-26835BDA2476}" type="presOf" srcId="{422B0361-55A4-4983-ACB8-FAA9C2F2FC73}" destId="{B7B495C8-0A38-4B0A-B49F-E12D54BA38DD}" srcOrd="0" destOrd="0" presId="urn:microsoft.com/office/officeart/2005/8/layout/pictureOrgChart+Icon#1"/>
    <dgm:cxn modelId="{BA4FF0E9-CA51-45D8-B5C1-0AF521FF0902}" type="presOf" srcId="{81A31F26-8B79-467A-9FD5-66B7CB107129}" destId="{3D4485FB-8786-4E3A-A912-720FCC867722}" srcOrd="1" destOrd="0" presId="urn:microsoft.com/office/officeart/2005/8/layout/pictureOrgChart+Icon#1"/>
    <dgm:cxn modelId="{2B2456F1-5910-4CF1-8A2E-6BC771880949}" type="presOf" srcId="{77400C1A-9A9B-4A2F-AFD7-6C91118B5D4C}" destId="{C9F26209-9A4E-4F2B-B9B4-7732A13F2E5F}" srcOrd="1" destOrd="0" presId="urn:microsoft.com/office/officeart/2005/8/layout/pictureOrgChart+Icon#1"/>
    <dgm:cxn modelId="{70E2FAF8-6B1A-4AE9-BA07-0CABA6AD0EFC}" type="presOf" srcId="{422B0361-55A4-4983-ACB8-FAA9C2F2FC73}" destId="{85393AAE-ABF3-4037-BA23-433905C095D2}" srcOrd="1" destOrd="0" presId="urn:microsoft.com/office/officeart/2005/8/layout/pictureOrgChart+Icon#1"/>
    <dgm:cxn modelId="{2B1C2AF9-8DBB-4CDB-B4B8-3BA684F4AA21}" type="presOf" srcId="{0608D898-B163-489D-B9C7-B14E4575A312}" destId="{4F3067CC-6528-416B-9990-044C6BCDD556}" srcOrd="1" destOrd="0" presId="urn:microsoft.com/office/officeart/2005/8/layout/pictureOrgChart+Icon#1"/>
    <dgm:cxn modelId="{A7C630FD-B3BA-4441-BB53-6B0B79B27131}" type="presOf" srcId="{B10D67F4-33B3-4A0B-B7FC-DE1F5BF3B440}" destId="{AB2A747D-6C45-4D98-AE5A-C3CC47D3479B}" srcOrd="0" destOrd="0" presId="urn:microsoft.com/office/officeart/2005/8/layout/pictureOrgChart+Icon#1"/>
    <dgm:cxn modelId="{64696351-09E1-4FA2-BCF4-8458C5801DA5}" type="presParOf" srcId="{8FCACA15-864B-4B6B-9645-436C803FF44B}" destId="{94C47B99-1036-4B00-AA51-2FA9BD12A300}" srcOrd="0" destOrd="0" presId="urn:microsoft.com/office/officeart/2005/8/layout/pictureOrgChart+Icon#1"/>
    <dgm:cxn modelId="{FF6230D7-D637-4FDC-BDFD-C1099AA2CB41}" type="presParOf" srcId="{94C47B99-1036-4B00-AA51-2FA9BD12A300}" destId="{187F175F-870E-491D-8C5E-56029B323C29}" srcOrd="0" destOrd="0" presId="urn:microsoft.com/office/officeart/2005/8/layout/pictureOrgChart+Icon#1"/>
    <dgm:cxn modelId="{163F6A38-AF63-46DE-BB5C-33E63807170E}" type="presParOf" srcId="{187F175F-870E-491D-8C5E-56029B323C29}" destId="{E3743CCE-B433-4A0A-BDD4-FA1AAC75F4AF}" srcOrd="0" destOrd="0" presId="urn:microsoft.com/office/officeart/2005/8/layout/pictureOrgChart+Icon#1"/>
    <dgm:cxn modelId="{661D3E1C-8B0B-4856-8FD1-68DDFC6A99C8}" type="presParOf" srcId="{187F175F-870E-491D-8C5E-56029B323C29}" destId="{F1B0D93A-0941-42EA-98A9-EBC79F25FBD0}" srcOrd="1" destOrd="0" presId="urn:microsoft.com/office/officeart/2005/8/layout/pictureOrgChart+Icon#1"/>
    <dgm:cxn modelId="{D0DE96E3-E5BB-4427-9716-CBB9BF2BE6D4}" type="presParOf" srcId="{187F175F-870E-491D-8C5E-56029B323C29}" destId="{1A4978D9-614F-460E-8346-61943E68B541}" srcOrd="2" destOrd="0" presId="urn:microsoft.com/office/officeart/2005/8/layout/pictureOrgChart+Icon#1"/>
    <dgm:cxn modelId="{DF5BA9CC-EDDE-4F50-956D-A9DB3E7DD7B9}" type="presParOf" srcId="{94C47B99-1036-4B00-AA51-2FA9BD12A300}" destId="{03D83B43-4CC2-403C-958E-74FA0AB5F00A}" srcOrd="1" destOrd="0" presId="urn:microsoft.com/office/officeart/2005/8/layout/pictureOrgChart+Icon#1"/>
    <dgm:cxn modelId="{920B89FA-97B4-479A-8800-A85AE2F3C139}" type="presParOf" srcId="{03D83B43-4CC2-403C-958E-74FA0AB5F00A}" destId="{81E9F198-A9CB-45CB-8471-6B4FD9416063}" srcOrd="0" destOrd="0" presId="urn:microsoft.com/office/officeart/2005/8/layout/pictureOrgChart+Icon#1"/>
    <dgm:cxn modelId="{86CDA766-6239-4D6F-9A60-9D354882FBC2}" type="presParOf" srcId="{03D83B43-4CC2-403C-958E-74FA0AB5F00A}" destId="{F1AA07D5-1F51-46CF-B103-AD125BD7B57E}" srcOrd="1" destOrd="0" presId="urn:microsoft.com/office/officeart/2005/8/layout/pictureOrgChart+Icon#1"/>
    <dgm:cxn modelId="{30BF552B-831D-4185-AE6A-211A97C6DCA2}" type="presParOf" srcId="{F1AA07D5-1F51-46CF-B103-AD125BD7B57E}" destId="{A95132FF-D79F-48C2-AF8C-78AE02FB1C3C}" srcOrd="0" destOrd="0" presId="urn:microsoft.com/office/officeart/2005/8/layout/pictureOrgChart+Icon#1"/>
    <dgm:cxn modelId="{868A9AD0-CA72-497A-9591-85584E690C90}" type="presParOf" srcId="{A95132FF-D79F-48C2-AF8C-78AE02FB1C3C}" destId="{13CC17F0-CC6B-4D0E-BA51-687AAEFC8B1C}" srcOrd="0" destOrd="0" presId="urn:microsoft.com/office/officeart/2005/8/layout/pictureOrgChart+Icon#1"/>
    <dgm:cxn modelId="{2F2045CC-CECD-48DC-8EFB-4D08126DAE6C}" type="presParOf" srcId="{A95132FF-D79F-48C2-AF8C-78AE02FB1C3C}" destId="{AC8788CA-3CE6-44C5-AE00-23C3517B5C1C}" srcOrd="1" destOrd="0" presId="urn:microsoft.com/office/officeart/2005/8/layout/pictureOrgChart+Icon#1"/>
    <dgm:cxn modelId="{361C29A2-052B-48EE-98DA-2F86A6212B16}" type="presParOf" srcId="{A95132FF-D79F-48C2-AF8C-78AE02FB1C3C}" destId="{4F3067CC-6528-416B-9990-044C6BCDD556}" srcOrd="2" destOrd="0" presId="urn:microsoft.com/office/officeart/2005/8/layout/pictureOrgChart+Icon#1"/>
    <dgm:cxn modelId="{B4894F06-7C48-46AD-BEFC-DC7353B41B00}" type="presParOf" srcId="{F1AA07D5-1F51-46CF-B103-AD125BD7B57E}" destId="{75276636-5A50-4D5B-9C84-8BA5130F92F2}" srcOrd="1" destOrd="0" presId="urn:microsoft.com/office/officeart/2005/8/layout/pictureOrgChart+Icon#1"/>
    <dgm:cxn modelId="{C12D0E90-0DB8-4D7A-BD44-629B91993072}" type="presParOf" srcId="{75276636-5A50-4D5B-9C84-8BA5130F92F2}" destId="{32317D55-0F28-4C8B-9D8D-60307E2DBCB9}" srcOrd="0" destOrd="0" presId="urn:microsoft.com/office/officeart/2005/8/layout/pictureOrgChart+Icon#1"/>
    <dgm:cxn modelId="{20861215-44BD-4F34-9082-B3F6789D2781}" type="presParOf" srcId="{75276636-5A50-4D5B-9C84-8BA5130F92F2}" destId="{FF51D7FC-AFF1-4444-93FB-8705C1BCDFC0}" srcOrd="1" destOrd="0" presId="urn:microsoft.com/office/officeart/2005/8/layout/pictureOrgChart+Icon#1"/>
    <dgm:cxn modelId="{1E513E09-6900-42CE-96F9-023C0DA7FDAC}" type="presParOf" srcId="{FF51D7FC-AFF1-4444-93FB-8705C1BCDFC0}" destId="{07805A03-8999-4676-B6D3-AE481F8D3F57}" srcOrd="0" destOrd="0" presId="urn:microsoft.com/office/officeart/2005/8/layout/pictureOrgChart+Icon#1"/>
    <dgm:cxn modelId="{B16548CC-29DD-4319-AC19-934517E4E8A8}" type="presParOf" srcId="{07805A03-8999-4676-B6D3-AE481F8D3F57}" destId="{6D6C19B5-CEDF-4F45-B065-A18043A46E42}" srcOrd="0" destOrd="0" presId="urn:microsoft.com/office/officeart/2005/8/layout/pictureOrgChart+Icon#1"/>
    <dgm:cxn modelId="{B2979C73-0326-42E2-8D89-22E20BEB3C50}" type="presParOf" srcId="{07805A03-8999-4676-B6D3-AE481F8D3F57}" destId="{74321C7C-F768-4829-BA96-5E11FF65EB18}" srcOrd="1" destOrd="0" presId="urn:microsoft.com/office/officeart/2005/8/layout/pictureOrgChart+Icon#1"/>
    <dgm:cxn modelId="{1846E397-B518-43DF-A725-8516064F6529}" type="presParOf" srcId="{07805A03-8999-4676-B6D3-AE481F8D3F57}" destId="{92065039-7496-4E4B-8FD4-50498772DD9F}" srcOrd="2" destOrd="0" presId="urn:microsoft.com/office/officeart/2005/8/layout/pictureOrgChart+Icon#1"/>
    <dgm:cxn modelId="{49CD3FF3-9F2A-4DA6-B97C-910BD3EA5023}" type="presParOf" srcId="{FF51D7FC-AFF1-4444-93FB-8705C1BCDFC0}" destId="{F37D177C-390D-4FA6-8B61-9DD509FE6DB8}" srcOrd="1" destOrd="0" presId="urn:microsoft.com/office/officeart/2005/8/layout/pictureOrgChart+Icon#1"/>
    <dgm:cxn modelId="{2D608216-942F-4E75-B9BB-FD3268822D0B}" type="presParOf" srcId="{F37D177C-390D-4FA6-8B61-9DD509FE6DB8}" destId="{0EF4BE54-44E7-4D46-8913-6D7C95D289DE}" srcOrd="0" destOrd="0" presId="urn:microsoft.com/office/officeart/2005/8/layout/pictureOrgChart+Icon#1"/>
    <dgm:cxn modelId="{9336DAC1-4061-4764-B806-755E469DD1D5}" type="presParOf" srcId="{F37D177C-390D-4FA6-8B61-9DD509FE6DB8}" destId="{C488C3F8-D40F-42A3-9D30-F9C8A9829E57}" srcOrd="1" destOrd="0" presId="urn:microsoft.com/office/officeart/2005/8/layout/pictureOrgChart+Icon#1"/>
    <dgm:cxn modelId="{AA1B9E7E-C0D8-443A-85EE-D1DABE226E94}" type="presParOf" srcId="{C488C3F8-D40F-42A3-9D30-F9C8A9829E57}" destId="{D9491FC5-7B5A-4C41-ADA1-BE073B5253B2}" srcOrd="0" destOrd="0" presId="urn:microsoft.com/office/officeart/2005/8/layout/pictureOrgChart+Icon#1"/>
    <dgm:cxn modelId="{2F5818D8-8CA7-4A77-8D8D-0D8EECF7530B}" type="presParOf" srcId="{D9491FC5-7B5A-4C41-ADA1-BE073B5253B2}" destId="{1EDE913A-49B3-4711-870E-CD3CC5361D5A}" srcOrd="0" destOrd="0" presId="urn:microsoft.com/office/officeart/2005/8/layout/pictureOrgChart+Icon#1"/>
    <dgm:cxn modelId="{358D7E51-DE3E-49C2-B77A-2C3C42BA7B29}" type="presParOf" srcId="{D9491FC5-7B5A-4C41-ADA1-BE073B5253B2}" destId="{5878B215-4051-448C-913E-FAE9D5CB52D2}" srcOrd="1" destOrd="0" presId="urn:microsoft.com/office/officeart/2005/8/layout/pictureOrgChart+Icon#1"/>
    <dgm:cxn modelId="{CD47FE7A-E3D6-4BCF-9157-164C2432EB26}" type="presParOf" srcId="{D9491FC5-7B5A-4C41-ADA1-BE073B5253B2}" destId="{6B7FFA89-A921-4EDA-816F-34A60FAEA3EC}" srcOrd="2" destOrd="0" presId="urn:microsoft.com/office/officeart/2005/8/layout/pictureOrgChart+Icon#1"/>
    <dgm:cxn modelId="{00582A57-104A-4F85-9DE1-3CD41281806A}" type="presParOf" srcId="{C488C3F8-D40F-42A3-9D30-F9C8A9829E57}" destId="{74E03857-6285-44E5-90BC-4988CE0A3872}" srcOrd="1" destOrd="0" presId="urn:microsoft.com/office/officeart/2005/8/layout/pictureOrgChart+Icon#1"/>
    <dgm:cxn modelId="{027C1672-F25A-4CCE-9D1E-F684DD8B91B2}" type="presParOf" srcId="{C488C3F8-D40F-42A3-9D30-F9C8A9829E57}" destId="{06B38220-F05D-4A9B-8E87-2DFB509516D2}" srcOrd="2" destOrd="0" presId="urn:microsoft.com/office/officeart/2005/8/layout/pictureOrgChart+Icon#1"/>
    <dgm:cxn modelId="{732DDF9E-1392-478D-AF4D-6A2172098D26}" type="presParOf" srcId="{FF51D7FC-AFF1-4444-93FB-8705C1BCDFC0}" destId="{520639A8-5485-4D80-9CF9-D87BFBB6C919}" srcOrd="2" destOrd="0" presId="urn:microsoft.com/office/officeart/2005/8/layout/pictureOrgChart+Icon#1"/>
    <dgm:cxn modelId="{4F3083C8-9134-4C58-816F-FC3677D9A29E}" type="presParOf" srcId="{F1AA07D5-1F51-46CF-B103-AD125BD7B57E}" destId="{61365F34-0EF8-4E1D-8944-79E3B8CF2CEA}" srcOrd="2" destOrd="0" presId="urn:microsoft.com/office/officeart/2005/8/layout/pictureOrgChart+Icon#1"/>
    <dgm:cxn modelId="{8A1C1B40-FAA8-489D-A673-336E5989A774}" type="presParOf" srcId="{03D83B43-4CC2-403C-958E-74FA0AB5F00A}" destId="{28F9C158-4CB9-4B81-8B8A-868BB701D7A9}" srcOrd="2" destOrd="0" presId="urn:microsoft.com/office/officeart/2005/8/layout/pictureOrgChart+Icon#1"/>
    <dgm:cxn modelId="{D9DDD662-9350-4C16-BA84-948BA727D075}" type="presParOf" srcId="{03D83B43-4CC2-403C-958E-74FA0AB5F00A}" destId="{78958976-FDAF-47B2-B136-CAA65C3BA7E3}" srcOrd="3" destOrd="0" presId="urn:microsoft.com/office/officeart/2005/8/layout/pictureOrgChart+Icon#1"/>
    <dgm:cxn modelId="{EC70AF15-CFF1-4509-85C8-B92D3F5C3CC9}" type="presParOf" srcId="{78958976-FDAF-47B2-B136-CAA65C3BA7E3}" destId="{8411F291-D5B0-46C4-9CDE-FF50D5768347}" srcOrd="0" destOrd="0" presId="urn:microsoft.com/office/officeart/2005/8/layout/pictureOrgChart+Icon#1"/>
    <dgm:cxn modelId="{7A1C40CF-3B7C-4586-99FF-2D5C992D44C9}" type="presParOf" srcId="{8411F291-D5B0-46C4-9CDE-FF50D5768347}" destId="{F43B1165-2631-49AF-9299-476706367576}" srcOrd="0" destOrd="0" presId="urn:microsoft.com/office/officeart/2005/8/layout/pictureOrgChart+Icon#1"/>
    <dgm:cxn modelId="{681B9A8F-AF95-4B5E-8B6B-51AF9001AE1D}" type="presParOf" srcId="{8411F291-D5B0-46C4-9CDE-FF50D5768347}" destId="{04BF3F34-5CEA-4EFE-B33B-4B2F9EBC7677}" srcOrd="1" destOrd="0" presId="urn:microsoft.com/office/officeart/2005/8/layout/pictureOrgChart+Icon#1"/>
    <dgm:cxn modelId="{341514C0-14E1-4502-A254-5B0E119F3C58}" type="presParOf" srcId="{8411F291-D5B0-46C4-9CDE-FF50D5768347}" destId="{D7EE1592-0F74-42C6-9575-FF62DEC8547F}" srcOrd="2" destOrd="0" presId="urn:microsoft.com/office/officeart/2005/8/layout/pictureOrgChart+Icon#1"/>
    <dgm:cxn modelId="{CFDCA6CD-84EA-4537-B91C-498C265DED70}" type="presParOf" srcId="{78958976-FDAF-47B2-B136-CAA65C3BA7E3}" destId="{B01D53E6-9AE0-406B-A5BF-209560BC2DC7}" srcOrd="1" destOrd="0" presId="urn:microsoft.com/office/officeart/2005/8/layout/pictureOrgChart+Icon#1"/>
    <dgm:cxn modelId="{0A2F790E-279F-43C0-AC70-7A18DF653037}" type="presParOf" srcId="{B01D53E6-9AE0-406B-A5BF-209560BC2DC7}" destId="{7521E280-0FAB-45FB-A8C8-0A933496CC70}" srcOrd="0" destOrd="0" presId="urn:microsoft.com/office/officeart/2005/8/layout/pictureOrgChart+Icon#1"/>
    <dgm:cxn modelId="{903ACB86-A336-49D2-BBAD-B099BB260165}" type="presParOf" srcId="{B01D53E6-9AE0-406B-A5BF-209560BC2DC7}" destId="{126B81C1-DEA0-41B4-A33A-422B38E4986A}" srcOrd="1" destOrd="0" presId="urn:microsoft.com/office/officeart/2005/8/layout/pictureOrgChart+Icon#1"/>
    <dgm:cxn modelId="{2FFA9B1F-7CF6-4859-9026-A560AEEBB65C}" type="presParOf" srcId="{126B81C1-DEA0-41B4-A33A-422B38E4986A}" destId="{AF50E600-2597-40FA-9D4C-74BCDA1AF13E}" srcOrd="0" destOrd="0" presId="urn:microsoft.com/office/officeart/2005/8/layout/pictureOrgChart+Icon#1"/>
    <dgm:cxn modelId="{9841E457-5DE8-47C9-9A87-6D56CA1811E3}" type="presParOf" srcId="{AF50E600-2597-40FA-9D4C-74BCDA1AF13E}" destId="{AB2A747D-6C45-4D98-AE5A-C3CC47D3479B}" srcOrd="0" destOrd="0" presId="urn:microsoft.com/office/officeart/2005/8/layout/pictureOrgChart+Icon#1"/>
    <dgm:cxn modelId="{0C0094A2-8793-4BB6-863D-0B4078B0199F}" type="presParOf" srcId="{AF50E600-2597-40FA-9D4C-74BCDA1AF13E}" destId="{9BEF9702-B18E-403C-8170-A72D86E314A3}" srcOrd="1" destOrd="0" presId="urn:microsoft.com/office/officeart/2005/8/layout/pictureOrgChart+Icon#1"/>
    <dgm:cxn modelId="{02B3B643-78A6-471D-BC99-82A156FF266A}" type="presParOf" srcId="{AF50E600-2597-40FA-9D4C-74BCDA1AF13E}" destId="{AFAB56C0-1640-4FF6-9A68-A2D57A409EA4}" srcOrd="2" destOrd="0" presId="urn:microsoft.com/office/officeart/2005/8/layout/pictureOrgChart+Icon#1"/>
    <dgm:cxn modelId="{AA9E9323-4AD7-4535-8BC9-EC2E33C4B7ED}" type="presParOf" srcId="{126B81C1-DEA0-41B4-A33A-422B38E4986A}" destId="{B961C72B-A337-4399-A816-4BF9ACBFE774}" srcOrd="1" destOrd="0" presId="urn:microsoft.com/office/officeart/2005/8/layout/pictureOrgChart+Icon#1"/>
    <dgm:cxn modelId="{6B0AC340-86B8-4A45-B56D-EB6F63094837}" type="presParOf" srcId="{B961C72B-A337-4399-A816-4BF9ACBFE774}" destId="{A08715F1-5F01-4FD2-944D-251DD09646BC}" srcOrd="0" destOrd="0" presId="urn:microsoft.com/office/officeart/2005/8/layout/pictureOrgChart+Icon#1"/>
    <dgm:cxn modelId="{5F8D9171-E33F-48B7-8267-B20C6464F832}" type="presParOf" srcId="{B961C72B-A337-4399-A816-4BF9ACBFE774}" destId="{5C337816-EB38-4DCE-B8E9-AB5E50B98F0C}" srcOrd="1" destOrd="0" presId="urn:microsoft.com/office/officeart/2005/8/layout/pictureOrgChart+Icon#1"/>
    <dgm:cxn modelId="{6D476760-303A-45AB-8308-AD0788580D63}" type="presParOf" srcId="{5C337816-EB38-4DCE-B8E9-AB5E50B98F0C}" destId="{5C94C42D-4201-49C1-91F4-0B78964B95A7}" srcOrd="0" destOrd="0" presId="urn:microsoft.com/office/officeart/2005/8/layout/pictureOrgChart+Icon#1"/>
    <dgm:cxn modelId="{05C8C4B4-86AE-4CAD-B940-7D8A1385C3BA}" type="presParOf" srcId="{5C94C42D-4201-49C1-91F4-0B78964B95A7}" destId="{752E1743-6379-49D7-8708-EA7BA5445001}" srcOrd="0" destOrd="0" presId="urn:microsoft.com/office/officeart/2005/8/layout/pictureOrgChart+Icon#1"/>
    <dgm:cxn modelId="{26B41ACB-0610-472C-8748-3C130B39E3B9}" type="presParOf" srcId="{5C94C42D-4201-49C1-91F4-0B78964B95A7}" destId="{440DF493-379F-42F7-AD5E-F2065AB983B2}" srcOrd="1" destOrd="0" presId="urn:microsoft.com/office/officeart/2005/8/layout/pictureOrgChart+Icon#1"/>
    <dgm:cxn modelId="{22977202-4FCE-48D9-950A-52587B304142}" type="presParOf" srcId="{5C94C42D-4201-49C1-91F4-0B78964B95A7}" destId="{69311346-5AC8-445E-B5DE-C8D5DA055BC0}" srcOrd="2" destOrd="0" presId="urn:microsoft.com/office/officeart/2005/8/layout/pictureOrgChart+Icon#1"/>
    <dgm:cxn modelId="{D0117F15-A6B7-4603-9C81-21B65B8C753B}" type="presParOf" srcId="{5C337816-EB38-4DCE-B8E9-AB5E50B98F0C}" destId="{9CD967C7-D741-4F0A-84C4-A2F15172D015}" srcOrd="1" destOrd="0" presId="urn:microsoft.com/office/officeart/2005/8/layout/pictureOrgChart+Icon#1"/>
    <dgm:cxn modelId="{EE42FCD1-0DC3-4EE7-9F10-C4523A651D20}" type="presParOf" srcId="{5C337816-EB38-4DCE-B8E9-AB5E50B98F0C}" destId="{F75FBE68-AF02-4153-85DC-B8ED27234E8D}" srcOrd="2" destOrd="0" presId="urn:microsoft.com/office/officeart/2005/8/layout/pictureOrgChart+Icon#1"/>
    <dgm:cxn modelId="{6695754E-AB6E-4841-9BE3-C519A2DE997F}" type="presParOf" srcId="{126B81C1-DEA0-41B4-A33A-422B38E4986A}" destId="{B2560A5E-D90F-4F8D-B5D5-1EB9850EB6DC}" srcOrd="2" destOrd="0" presId="urn:microsoft.com/office/officeart/2005/8/layout/pictureOrgChart+Icon#1"/>
    <dgm:cxn modelId="{224E628E-83E3-4F7C-981E-E6CD3C4D4C51}" type="presParOf" srcId="{78958976-FDAF-47B2-B136-CAA65C3BA7E3}" destId="{89636B4A-2489-4DFA-BC77-1C01C583A83D}" srcOrd="2" destOrd="0" presId="urn:microsoft.com/office/officeart/2005/8/layout/pictureOrgChart+Icon#1"/>
    <dgm:cxn modelId="{07050B9A-232F-4310-BDFB-E38367A1F98F}" type="presParOf" srcId="{03D83B43-4CC2-403C-958E-74FA0AB5F00A}" destId="{FB5EBB9B-8BE8-42FE-9595-5B1EAD87A8FD}" srcOrd="4" destOrd="0" presId="urn:microsoft.com/office/officeart/2005/8/layout/pictureOrgChart+Icon#1"/>
    <dgm:cxn modelId="{6167854C-D95E-4F70-A94B-F5B130020B77}" type="presParOf" srcId="{03D83B43-4CC2-403C-958E-74FA0AB5F00A}" destId="{D1A8FC81-3562-46FA-85DE-7A65748545D3}" srcOrd="5" destOrd="0" presId="urn:microsoft.com/office/officeart/2005/8/layout/pictureOrgChart+Icon#1"/>
    <dgm:cxn modelId="{260C7A1D-E0C5-4071-9692-851E0DFC4C25}" type="presParOf" srcId="{D1A8FC81-3562-46FA-85DE-7A65748545D3}" destId="{581CB9D6-46CB-4C37-AAE2-A59D0CC24007}" srcOrd="0" destOrd="0" presId="urn:microsoft.com/office/officeart/2005/8/layout/pictureOrgChart+Icon#1"/>
    <dgm:cxn modelId="{1F773D74-31CD-4B65-BE58-2574AD49C9E0}" type="presParOf" srcId="{581CB9D6-46CB-4C37-AAE2-A59D0CC24007}" destId="{F9EEE580-71A6-4E53-995A-ECC45ADFC29D}" srcOrd="0" destOrd="0" presId="urn:microsoft.com/office/officeart/2005/8/layout/pictureOrgChart+Icon#1"/>
    <dgm:cxn modelId="{FE4AF6DC-7C2A-44A3-AFF0-68C43A19B44C}" type="presParOf" srcId="{581CB9D6-46CB-4C37-AAE2-A59D0CC24007}" destId="{DBC39C00-8D4A-4656-A8F9-D9C094E4F857}" srcOrd="1" destOrd="0" presId="urn:microsoft.com/office/officeart/2005/8/layout/pictureOrgChart+Icon#1"/>
    <dgm:cxn modelId="{CC4E1FDA-4ED4-4BAD-9D6F-D9B2E025F3FA}" type="presParOf" srcId="{581CB9D6-46CB-4C37-AAE2-A59D0CC24007}" destId="{708CB21E-9762-4355-B8C8-4B276E5367F2}" srcOrd="2" destOrd="0" presId="urn:microsoft.com/office/officeart/2005/8/layout/pictureOrgChart+Icon#1"/>
    <dgm:cxn modelId="{6A42CE13-9E7C-4CC7-A506-497C5F2886AE}" type="presParOf" srcId="{D1A8FC81-3562-46FA-85DE-7A65748545D3}" destId="{329F18A8-7239-4657-B4FA-E76EF1F9C424}" srcOrd="1" destOrd="0" presId="urn:microsoft.com/office/officeart/2005/8/layout/pictureOrgChart+Icon#1"/>
    <dgm:cxn modelId="{CBDBB7E0-43AD-4BC9-ACA3-5399F3E43888}" type="presParOf" srcId="{329F18A8-7239-4657-B4FA-E76EF1F9C424}" destId="{D3784496-1C8D-412D-8BC9-0EC7D7BAD9C0}" srcOrd="0" destOrd="0" presId="urn:microsoft.com/office/officeart/2005/8/layout/pictureOrgChart+Icon#1"/>
    <dgm:cxn modelId="{9CF7E4AC-0CF9-4B9E-A104-EBF8E0F15FD2}" type="presParOf" srcId="{329F18A8-7239-4657-B4FA-E76EF1F9C424}" destId="{162ED80F-41E7-408F-9328-E4E387AB9E3E}" srcOrd="1" destOrd="0" presId="urn:microsoft.com/office/officeart/2005/8/layout/pictureOrgChart+Icon#1"/>
    <dgm:cxn modelId="{EEFD5704-BB31-43C6-A6F7-4ECD1088FCC3}" type="presParOf" srcId="{162ED80F-41E7-408F-9328-E4E387AB9E3E}" destId="{F69256FA-F48E-43DC-9773-738D7319A14C}" srcOrd="0" destOrd="0" presId="urn:microsoft.com/office/officeart/2005/8/layout/pictureOrgChart+Icon#1"/>
    <dgm:cxn modelId="{477EB657-955E-42B7-A1B1-829E3DDB68FC}" type="presParOf" srcId="{F69256FA-F48E-43DC-9773-738D7319A14C}" destId="{79C01126-186B-439A-8B37-CD5F3E9E1D2A}" srcOrd="0" destOrd="0" presId="urn:microsoft.com/office/officeart/2005/8/layout/pictureOrgChart+Icon#1"/>
    <dgm:cxn modelId="{10E52689-EA4E-4C97-A3E5-7B0FD48AB005}" type="presParOf" srcId="{F69256FA-F48E-43DC-9773-738D7319A14C}" destId="{03E7C1CE-96C9-4581-9E7A-BC0846FAC370}" srcOrd="1" destOrd="0" presId="urn:microsoft.com/office/officeart/2005/8/layout/pictureOrgChart+Icon#1"/>
    <dgm:cxn modelId="{8C1F0492-7244-46BF-9522-4984B928C840}" type="presParOf" srcId="{F69256FA-F48E-43DC-9773-738D7319A14C}" destId="{431D6A79-4F16-406E-8463-8E1A9A3D20BF}" srcOrd="2" destOrd="0" presId="urn:microsoft.com/office/officeart/2005/8/layout/pictureOrgChart+Icon#1"/>
    <dgm:cxn modelId="{DACF0E6A-46A0-4499-AFC8-435B8D55750C}" type="presParOf" srcId="{162ED80F-41E7-408F-9328-E4E387AB9E3E}" destId="{FC1B937B-B0BA-4A6E-9E33-134EB0455D2C}" srcOrd="1" destOrd="0" presId="urn:microsoft.com/office/officeart/2005/8/layout/pictureOrgChart+Icon#1"/>
    <dgm:cxn modelId="{61DADC2F-77A8-4799-B2A8-299F479CD816}" type="presParOf" srcId="{FC1B937B-B0BA-4A6E-9E33-134EB0455D2C}" destId="{0D7A12FF-3947-4FC8-8E3E-0A58B41913B6}" srcOrd="0" destOrd="0" presId="urn:microsoft.com/office/officeart/2005/8/layout/pictureOrgChart+Icon#1"/>
    <dgm:cxn modelId="{B4B936C9-ABE7-4AF7-8771-35F86C0B54AF}" type="presParOf" srcId="{FC1B937B-B0BA-4A6E-9E33-134EB0455D2C}" destId="{6400B930-0423-425E-A43A-74280811C715}" srcOrd="1" destOrd="0" presId="urn:microsoft.com/office/officeart/2005/8/layout/pictureOrgChart+Icon#1"/>
    <dgm:cxn modelId="{CAEE4242-A873-4523-8774-1CB2D0ECF51D}" type="presParOf" srcId="{6400B930-0423-425E-A43A-74280811C715}" destId="{177C0FAA-99C2-4165-996E-381D1485BA68}" srcOrd="0" destOrd="0" presId="urn:microsoft.com/office/officeart/2005/8/layout/pictureOrgChart+Icon#1"/>
    <dgm:cxn modelId="{467BC3D6-6A6C-4017-B6B6-9E44090776E8}" type="presParOf" srcId="{177C0FAA-99C2-4165-996E-381D1485BA68}" destId="{61F64E3C-0355-4615-87DC-07CDFD556EC1}" srcOrd="0" destOrd="0" presId="urn:microsoft.com/office/officeart/2005/8/layout/pictureOrgChart+Icon#1"/>
    <dgm:cxn modelId="{F769B547-BC37-4471-B403-04879F772519}" type="presParOf" srcId="{177C0FAA-99C2-4165-996E-381D1485BA68}" destId="{FB639B39-4678-4707-BC69-8DD571C9B44B}" srcOrd="1" destOrd="0" presId="urn:microsoft.com/office/officeart/2005/8/layout/pictureOrgChart+Icon#1"/>
    <dgm:cxn modelId="{EB665696-FC35-4AC2-8C25-03B00F8C08AF}" type="presParOf" srcId="{177C0FAA-99C2-4165-996E-381D1485BA68}" destId="{3D4485FB-8786-4E3A-A912-720FCC867722}" srcOrd="2" destOrd="0" presId="urn:microsoft.com/office/officeart/2005/8/layout/pictureOrgChart+Icon#1"/>
    <dgm:cxn modelId="{194D9746-F237-4568-961D-49C94648A512}" type="presParOf" srcId="{6400B930-0423-425E-A43A-74280811C715}" destId="{CE9E8D4C-A583-4399-BF5B-6EB5FEEC9036}" srcOrd="1" destOrd="0" presId="urn:microsoft.com/office/officeart/2005/8/layout/pictureOrgChart+Icon#1"/>
    <dgm:cxn modelId="{0E8DBF09-A28F-4992-9F35-6DF45B8C5DC0}" type="presParOf" srcId="{6400B930-0423-425E-A43A-74280811C715}" destId="{89E18418-B328-4438-AD2A-B5180E84DDD8}" srcOrd="2" destOrd="0" presId="urn:microsoft.com/office/officeart/2005/8/layout/pictureOrgChart+Icon#1"/>
    <dgm:cxn modelId="{92914810-8E62-43AA-A9A4-F1BF756008FC}" type="presParOf" srcId="{162ED80F-41E7-408F-9328-E4E387AB9E3E}" destId="{06885799-9CE3-48FF-9BF6-9C6990537840}" srcOrd="2" destOrd="0" presId="urn:microsoft.com/office/officeart/2005/8/layout/pictureOrgChart+Icon#1"/>
    <dgm:cxn modelId="{1A285416-A77D-4F7E-8D1D-D2B601C093CC}" type="presParOf" srcId="{D1A8FC81-3562-46FA-85DE-7A65748545D3}" destId="{AAF5D447-37E3-4E72-8224-92C05D44436F}" srcOrd="2" destOrd="0" presId="urn:microsoft.com/office/officeart/2005/8/layout/pictureOrgChart+Icon#1"/>
    <dgm:cxn modelId="{3DE9B06C-9785-45B6-89E7-D5ED7D21EBB0}" type="presParOf" srcId="{03D83B43-4CC2-403C-958E-74FA0AB5F00A}" destId="{89304A6C-C6C1-4AAA-AE7A-313404D0F903}" srcOrd="6" destOrd="0" presId="urn:microsoft.com/office/officeart/2005/8/layout/pictureOrgChart+Icon#1"/>
    <dgm:cxn modelId="{1953A200-D797-4D24-BB70-15DED76173AF}" type="presParOf" srcId="{03D83B43-4CC2-403C-958E-74FA0AB5F00A}" destId="{430A996B-1CFE-4DCD-9A1B-11BA1C1CA523}" srcOrd="7" destOrd="0" presId="urn:microsoft.com/office/officeart/2005/8/layout/pictureOrgChart+Icon#1"/>
    <dgm:cxn modelId="{237C68AE-7699-44AB-B72E-6890AFC18A39}" type="presParOf" srcId="{430A996B-1CFE-4DCD-9A1B-11BA1C1CA523}" destId="{FFB3BA85-A08B-43E7-90A5-FC0815BADC10}" srcOrd="0" destOrd="0" presId="urn:microsoft.com/office/officeart/2005/8/layout/pictureOrgChart+Icon#1"/>
    <dgm:cxn modelId="{D89C6FE9-DF96-4D1C-85EE-4C3FACE9B538}" type="presParOf" srcId="{FFB3BA85-A08B-43E7-90A5-FC0815BADC10}" destId="{B59DD782-33FB-4225-B573-FCF03E16FC74}" srcOrd="0" destOrd="0" presId="urn:microsoft.com/office/officeart/2005/8/layout/pictureOrgChart+Icon#1"/>
    <dgm:cxn modelId="{2FEC64AC-7756-4304-A755-D2BC25F49B92}" type="presParOf" srcId="{FFB3BA85-A08B-43E7-90A5-FC0815BADC10}" destId="{FAE6B32E-A7E6-4F45-A4F4-A782C912F9DA}" srcOrd="1" destOrd="0" presId="urn:microsoft.com/office/officeart/2005/8/layout/pictureOrgChart+Icon#1"/>
    <dgm:cxn modelId="{141DE3BA-FB97-48E1-B19C-3B22246174D8}" type="presParOf" srcId="{FFB3BA85-A08B-43E7-90A5-FC0815BADC10}" destId="{EA019B55-7ADE-44F2-BC8E-80A1C47E87EB}" srcOrd="2" destOrd="0" presId="urn:microsoft.com/office/officeart/2005/8/layout/pictureOrgChart+Icon#1"/>
    <dgm:cxn modelId="{466A1534-B86C-499E-A617-3D1761D79B91}" type="presParOf" srcId="{430A996B-1CFE-4DCD-9A1B-11BA1C1CA523}" destId="{DC8C67E9-6F5B-455B-8893-302F2A8A36B3}" srcOrd="1" destOrd="0" presId="urn:microsoft.com/office/officeart/2005/8/layout/pictureOrgChart+Icon#1"/>
    <dgm:cxn modelId="{BDB14D2F-92EE-4175-BACF-81DB3982C6DF}" type="presParOf" srcId="{DC8C67E9-6F5B-455B-8893-302F2A8A36B3}" destId="{A8CB7FBB-E9B5-4255-9EFE-312731705314}" srcOrd="0" destOrd="0" presId="urn:microsoft.com/office/officeart/2005/8/layout/pictureOrgChart+Icon#1"/>
    <dgm:cxn modelId="{EAB33203-4BE9-4E51-AF9A-A733BA9BA67D}" type="presParOf" srcId="{DC8C67E9-6F5B-455B-8893-302F2A8A36B3}" destId="{39A01A67-D3AF-498B-B9FF-FA62E84FD14D}" srcOrd="1" destOrd="0" presId="urn:microsoft.com/office/officeart/2005/8/layout/pictureOrgChart+Icon#1"/>
    <dgm:cxn modelId="{25E8865B-B070-4F22-A54B-E40DBA24D6C8}" type="presParOf" srcId="{39A01A67-D3AF-498B-B9FF-FA62E84FD14D}" destId="{46B9B3E5-AA0F-46B3-9085-9EB7AC3B9F05}" srcOrd="0" destOrd="0" presId="urn:microsoft.com/office/officeart/2005/8/layout/pictureOrgChart+Icon#1"/>
    <dgm:cxn modelId="{FCB2A295-E485-47A3-8803-0D81148FE39E}" type="presParOf" srcId="{46B9B3E5-AA0F-46B3-9085-9EB7AC3B9F05}" destId="{A5D461B0-8B85-4B5C-8F4A-36002E6E6FE8}" srcOrd="0" destOrd="0" presId="urn:microsoft.com/office/officeart/2005/8/layout/pictureOrgChart+Icon#1"/>
    <dgm:cxn modelId="{FEC9E205-12EA-4A92-B6C5-2550AC474F35}" type="presParOf" srcId="{46B9B3E5-AA0F-46B3-9085-9EB7AC3B9F05}" destId="{3527A79E-CB67-4707-B553-E4503A1477BC}" srcOrd="1" destOrd="0" presId="urn:microsoft.com/office/officeart/2005/8/layout/pictureOrgChart+Icon#1"/>
    <dgm:cxn modelId="{209C81EF-C500-402B-8E6D-F6E7F8B0402B}" type="presParOf" srcId="{46B9B3E5-AA0F-46B3-9085-9EB7AC3B9F05}" destId="{C9F26209-9A4E-4F2B-B9B4-7732A13F2E5F}" srcOrd="2" destOrd="0" presId="urn:microsoft.com/office/officeart/2005/8/layout/pictureOrgChart+Icon#1"/>
    <dgm:cxn modelId="{1F63B73F-4A75-478C-928B-F699855542DA}" type="presParOf" srcId="{39A01A67-D3AF-498B-B9FF-FA62E84FD14D}" destId="{F9AB4A5E-70A1-4ED7-A749-01E3710AF7E8}" srcOrd="1" destOrd="0" presId="urn:microsoft.com/office/officeart/2005/8/layout/pictureOrgChart+Icon#1"/>
    <dgm:cxn modelId="{4D3264AE-1C80-4B0C-9B3E-0EF2D9112A95}" type="presParOf" srcId="{F9AB4A5E-70A1-4ED7-A749-01E3710AF7E8}" destId="{07FACA25-F18C-4297-9219-4E85A272852A}" srcOrd="0" destOrd="0" presId="urn:microsoft.com/office/officeart/2005/8/layout/pictureOrgChart+Icon#1"/>
    <dgm:cxn modelId="{E3498865-9A51-4A6A-8616-328342404E88}" type="presParOf" srcId="{F9AB4A5E-70A1-4ED7-A749-01E3710AF7E8}" destId="{D858A136-4003-4B62-9B2B-B6D610FF9478}" srcOrd="1" destOrd="0" presId="urn:microsoft.com/office/officeart/2005/8/layout/pictureOrgChart+Icon#1"/>
    <dgm:cxn modelId="{EAD9A6FC-9494-4517-A932-9B2D9CCC10D9}" type="presParOf" srcId="{D858A136-4003-4B62-9B2B-B6D610FF9478}" destId="{6EAE6718-E670-48EB-99E1-A1C886E63C8A}" srcOrd="0" destOrd="0" presId="urn:microsoft.com/office/officeart/2005/8/layout/pictureOrgChart+Icon#1"/>
    <dgm:cxn modelId="{5636F84D-D8A3-4103-9EC4-B6A2BCFF6E18}" type="presParOf" srcId="{6EAE6718-E670-48EB-99E1-A1C886E63C8A}" destId="{B7B495C8-0A38-4B0A-B49F-E12D54BA38DD}" srcOrd="0" destOrd="0" presId="urn:microsoft.com/office/officeart/2005/8/layout/pictureOrgChart+Icon#1"/>
    <dgm:cxn modelId="{BE9C6A0B-EA65-4E99-B579-9B7D24BB1C4F}" type="presParOf" srcId="{6EAE6718-E670-48EB-99E1-A1C886E63C8A}" destId="{9D12723C-0FAF-4CB7-94E5-EE6DED37C86A}" srcOrd="1" destOrd="0" presId="urn:microsoft.com/office/officeart/2005/8/layout/pictureOrgChart+Icon#1"/>
    <dgm:cxn modelId="{19A6F3C1-7472-47F7-ADA3-C069C6117B66}" type="presParOf" srcId="{6EAE6718-E670-48EB-99E1-A1C886E63C8A}" destId="{85393AAE-ABF3-4037-BA23-433905C095D2}" srcOrd="2" destOrd="0" presId="urn:microsoft.com/office/officeart/2005/8/layout/pictureOrgChart+Icon#1"/>
    <dgm:cxn modelId="{975E16E4-9097-4F70-8B59-7DB382E85B00}" type="presParOf" srcId="{D858A136-4003-4B62-9B2B-B6D610FF9478}" destId="{E107BD59-BF80-4251-8D26-39AB4B0E462B}" srcOrd="1" destOrd="0" presId="urn:microsoft.com/office/officeart/2005/8/layout/pictureOrgChart+Icon#1"/>
    <dgm:cxn modelId="{57284F5A-94FC-48B9-A63D-FC718AD69CD0}" type="presParOf" srcId="{D858A136-4003-4B62-9B2B-B6D610FF9478}" destId="{C6356A61-CABA-4C73-9590-E774A4C13A43}" srcOrd="2" destOrd="0" presId="urn:microsoft.com/office/officeart/2005/8/layout/pictureOrgChart+Icon#1"/>
    <dgm:cxn modelId="{9DA24BA0-2058-4B22-8121-E48E11365FE9}" type="presParOf" srcId="{39A01A67-D3AF-498B-B9FF-FA62E84FD14D}" destId="{34149DE5-5F5E-47FC-81CB-1AF98F070E57}" srcOrd="2" destOrd="0" presId="urn:microsoft.com/office/officeart/2005/8/layout/pictureOrgChart+Icon#1"/>
    <dgm:cxn modelId="{224A437F-6523-448A-9FFF-1165407AF176}" type="presParOf" srcId="{430A996B-1CFE-4DCD-9A1B-11BA1C1CA523}" destId="{143379E1-A459-4BAB-AFAE-8AB1AC5EC2D4}" srcOrd="2" destOrd="0" presId="urn:microsoft.com/office/officeart/2005/8/layout/pictureOrgChart+Icon#1"/>
    <dgm:cxn modelId="{9C7593DC-4153-42A2-9BF1-2A03AE26F435}" type="presParOf" srcId="{94C47B99-1036-4B00-AA51-2FA9BD12A300}" destId="{871F392D-4AFE-4865-A3B1-9E657AFFAE82}" srcOrd="2" destOrd="0" presId="urn:microsoft.com/office/officeart/2005/8/layout/pictureOrgChart+Icon#1"/>
    <dgm:cxn modelId="{E7B6DE70-D363-431C-8DDA-C0235DFD49AF}" type="presParOf" srcId="{871F392D-4AFE-4865-A3B1-9E657AFFAE82}" destId="{CB1A79AF-6BC3-4C45-8A0E-DDB8F2EB17E9}" srcOrd="0" destOrd="0" presId="urn:microsoft.com/office/officeart/2005/8/layout/pictureOrgChart+Icon#1"/>
    <dgm:cxn modelId="{7839ABF5-8599-417A-97AE-63D550A76F8D}" type="presParOf" srcId="{871F392D-4AFE-4865-A3B1-9E657AFFAE82}" destId="{07436F1A-2A27-400E-9D1A-33FF185735AA}" srcOrd="1" destOrd="0" presId="urn:microsoft.com/office/officeart/2005/8/layout/pictureOrgChart+Icon#1"/>
    <dgm:cxn modelId="{044EA2C3-89C1-4CF6-8B9C-85C83EB39265}" type="presParOf" srcId="{07436F1A-2A27-400E-9D1A-33FF185735AA}" destId="{9F51F756-A0AC-465F-AA27-BDC3686955B1}" srcOrd="0" destOrd="0" presId="urn:microsoft.com/office/officeart/2005/8/layout/pictureOrgChart+Icon#1"/>
    <dgm:cxn modelId="{20EAB7EF-41EB-4EC3-846A-79F768FDDB19}" type="presParOf" srcId="{9F51F756-A0AC-465F-AA27-BDC3686955B1}" destId="{86049697-127C-4594-88FB-18857D5AF747}" srcOrd="0" destOrd="0" presId="urn:microsoft.com/office/officeart/2005/8/layout/pictureOrgChart+Icon#1"/>
    <dgm:cxn modelId="{56E1A73E-6242-441C-91F3-B4C9EA37DFB4}" type="presParOf" srcId="{9F51F756-A0AC-465F-AA27-BDC3686955B1}" destId="{24A639AA-0D69-404F-884A-A2E63E1D8C11}" srcOrd="1" destOrd="0" presId="urn:microsoft.com/office/officeart/2005/8/layout/pictureOrgChart+Icon#1"/>
    <dgm:cxn modelId="{F0B28B6D-3843-417E-94EA-636B621F4653}" type="presParOf" srcId="{9F51F756-A0AC-465F-AA27-BDC3686955B1}" destId="{A7F5ECCB-E43C-4B42-84F0-B17A0F026CDD}" srcOrd="2" destOrd="0" presId="urn:microsoft.com/office/officeart/2005/8/layout/pictureOrgChart+Icon#1"/>
    <dgm:cxn modelId="{CBEB980A-EF54-4092-8F82-40FFF4BDEE8F}" type="presParOf" srcId="{07436F1A-2A27-400E-9D1A-33FF185735AA}" destId="{907E87E7-C1D1-49C4-B018-48C91066FF65}" srcOrd="1" destOrd="0" presId="urn:microsoft.com/office/officeart/2005/8/layout/pictureOrgChart+Icon#1"/>
    <dgm:cxn modelId="{D4A9BCCB-8104-47D0-B40C-118A97C19B00}" type="presParOf" srcId="{07436F1A-2A27-400E-9D1A-33FF185735AA}" destId="{B6DB5F0F-AF77-48D9-83A0-0B54D40236B0}" srcOrd="2" destOrd="0" presId="urn:microsoft.com/office/officeart/2005/8/layout/pictureOrgChart+Icon#1"/>
  </dgm:cxnLst>
  <dgm:bg/>
  <dgm:whole/>
  <dgm:extLst>
    <a:ext uri="http://schemas.microsoft.com/office/drawing/2008/diagram">
      <dsp:dataModelExt xmlns:dsp="http://schemas.microsoft.com/office/drawing/2008/diagram" relId="rId5" minVer="http://schemas.openxmlformats.org/drawingml/2006/diagram"/>
    </a:ext>
  </dgm:extLst>
</dgm:dataModel>
</file>

<file path=xl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C61EB7-963F-438E-94C7-16F4E369B0A6}">
      <dsp:nvSpPr>
        <dsp:cNvPr id="0" name=""/>
        <dsp:cNvSpPr/>
      </dsp:nvSpPr>
      <dsp:spPr>
        <a:xfrm>
          <a:off x="5632172" y="3035131"/>
          <a:ext cx="4124723" cy="2863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172"/>
              </a:lnTo>
              <a:lnTo>
                <a:pt x="4124723" y="143172"/>
              </a:lnTo>
              <a:lnTo>
                <a:pt x="4124723" y="28634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4AEF29-6FED-45CD-BDBA-2709F922765B}">
      <dsp:nvSpPr>
        <dsp:cNvPr id="0" name=""/>
        <dsp:cNvSpPr/>
      </dsp:nvSpPr>
      <dsp:spPr>
        <a:xfrm>
          <a:off x="5632172" y="3035131"/>
          <a:ext cx="2474833" cy="2863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172"/>
              </a:lnTo>
              <a:lnTo>
                <a:pt x="2474833" y="143172"/>
              </a:lnTo>
              <a:lnTo>
                <a:pt x="2474833" y="28634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85C1EA-F600-465B-9366-A35683CBBE57}">
      <dsp:nvSpPr>
        <dsp:cNvPr id="0" name=""/>
        <dsp:cNvSpPr/>
      </dsp:nvSpPr>
      <dsp:spPr>
        <a:xfrm>
          <a:off x="5632172" y="3035131"/>
          <a:ext cx="824944" cy="2863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172"/>
              </a:lnTo>
              <a:lnTo>
                <a:pt x="824944" y="143172"/>
              </a:lnTo>
              <a:lnTo>
                <a:pt x="824944" y="28634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1977E-3D7D-4534-B539-E0830C7FDE56}">
      <dsp:nvSpPr>
        <dsp:cNvPr id="0" name=""/>
        <dsp:cNvSpPr/>
      </dsp:nvSpPr>
      <dsp:spPr>
        <a:xfrm>
          <a:off x="4807228" y="3035131"/>
          <a:ext cx="824944" cy="286344"/>
        </a:xfrm>
        <a:custGeom>
          <a:avLst/>
          <a:gdLst/>
          <a:ahLst/>
          <a:cxnLst/>
          <a:rect l="0" t="0" r="0" b="0"/>
          <a:pathLst>
            <a:path>
              <a:moveTo>
                <a:pt x="824944" y="0"/>
              </a:moveTo>
              <a:lnTo>
                <a:pt x="824944" y="143172"/>
              </a:lnTo>
              <a:lnTo>
                <a:pt x="0" y="143172"/>
              </a:lnTo>
              <a:lnTo>
                <a:pt x="0" y="28634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0AAEF1-615E-4A67-BEC3-FD954C89123F}">
      <dsp:nvSpPr>
        <dsp:cNvPr id="0" name=""/>
        <dsp:cNvSpPr/>
      </dsp:nvSpPr>
      <dsp:spPr>
        <a:xfrm>
          <a:off x="3157338" y="3035131"/>
          <a:ext cx="2474833" cy="286344"/>
        </a:xfrm>
        <a:custGeom>
          <a:avLst/>
          <a:gdLst/>
          <a:ahLst/>
          <a:cxnLst/>
          <a:rect l="0" t="0" r="0" b="0"/>
          <a:pathLst>
            <a:path>
              <a:moveTo>
                <a:pt x="2474833" y="0"/>
              </a:moveTo>
              <a:lnTo>
                <a:pt x="2474833" y="143172"/>
              </a:lnTo>
              <a:lnTo>
                <a:pt x="0" y="143172"/>
              </a:lnTo>
              <a:lnTo>
                <a:pt x="0" y="28634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095336-7BAB-4093-BE72-62C2C7989C07}">
      <dsp:nvSpPr>
        <dsp:cNvPr id="0" name=""/>
        <dsp:cNvSpPr/>
      </dsp:nvSpPr>
      <dsp:spPr>
        <a:xfrm>
          <a:off x="1507449" y="4003248"/>
          <a:ext cx="143172" cy="627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7230"/>
              </a:lnTo>
              <a:lnTo>
                <a:pt x="143172" y="62723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15E694-E63C-406A-AAB8-BC38FBDE9690}">
      <dsp:nvSpPr>
        <dsp:cNvPr id="0" name=""/>
        <dsp:cNvSpPr/>
      </dsp:nvSpPr>
      <dsp:spPr>
        <a:xfrm>
          <a:off x="1364277" y="4003248"/>
          <a:ext cx="143172" cy="627230"/>
        </a:xfrm>
        <a:custGeom>
          <a:avLst/>
          <a:gdLst/>
          <a:ahLst/>
          <a:cxnLst/>
          <a:rect l="0" t="0" r="0" b="0"/>
          <a:pathLst>
            <a:path>
              <a:moveTo>
                <a:pt x="143172" y="0"/>
              </a:moveTo>
              <a:lnTo>
                <a:pt x="143172" y="627230"/>
              </a:lnTo>
              <a:lnTo>
                <a:pt x="0" y="62723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2E6274-19CD-409F-BC39-D78C4CC82792}">
      <dsp:nvSpPr>
        <dsp:cNvPr id="0" name=""/>
        <dsp:cNvSpPr/>
      </dsp:nvSpPr>
      <dsp:spPr>
        <a:xfrm>
          <a:off x="1507449" y="3035131"/>
          <a:ext cx="4124723" cy="286344"/>
        </a:xfrm>
        <a:custGeom>
          <a:avLst/>
          <a:gdLst/>
          <a:ahLst/>
          <a:cxnLst/>
          <a:rect l="0" t="0" r="0" b="0"/>
          <a:pathLst>
            <a:path>
              <a:moveTo>
                <a:pt x="4124723" y="0"/>
              </a:moveTo>
              <a:lnTo>
                <a:pt x="4124723" y="143172"/>
              </a:lnTo>
              <a:lnTo>
                <a:pt x="0" y="143172"/>
              </a:lnTo>
              <a:lnTo>
                <a:pt x="0" y="28634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1F1316-710E-4B9C-B618-D47C1C32F297}">
      <dsp:nvSpPr>
        <dsp:cNvPr id="0" name=""/>
        <dsp:cNvSpPr/>
      </dsp:nvSpPr>
      <dsp:spPr>
        <a:xfrm>
          <a:off x="4950400" y="2353359"/>
          <a:ext cx="1363544" cy="68177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ambria" panose="02040503050406030204" pitchFamily="18" charset="0"/>
              <a:ea typeface="Cambria" panose="02040503050406030204" pitchFamily="18" charset="0"/>
            </a:rPr>
            <a:t>DIRECTOR</a:t>
          </a:r>
        </a:p>
      </dsp:txBody>
      <dsp:txXfrm>
        <a:off x="4950400" y="2353359"/>
        <a:ext cx="1363544" cy="681772"/>
      </dsp:txXfrm>
    </dsp:sp>
    <dsp:sp modelId="{4E4C3E60-99B7-4E55-9D31-C382F2E133C5}">
      <dsp:nvSpPr>
        <dsp:cNvPr id="0" name=""/>
        <dsp:cNvSpPr/>
      </dsp:nvSpPr>
      <dsp:spPr>
        <a:xfrm>
          <a:off x="825677" y="3321476"/>
          <a:ext cx="1363544" cy="68177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Centrul Folcloric ETNOPOL</a:t>
          </a:r>
          <a:endParaRPr lang="en-US" sz="1000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825677" y="3321476"/>
        <a:ext cx="1363544" cy="681772"/>
      </dsp:txXfrm>
    </dsp:sp>
    <dsp:sp modelId="{BE5526F6-0A72-4F22-B474-180E27A9CBE1}">
      <dsp:nvSpPr>
        <dsp:cNvPr id="0" name=""/>
        <dsp:cNvSpPr/>
      </dsp:nvSpPr>
      <dsp:spPr>
        <a:xfrm>
          <a:off x="732" y="4289593"/>
          <a:ext cx="1363544" cy="68177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Compartiment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 Muzică Populară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(11 posturi)</a:t>
          </a:r>
        </a:p>
      </dsp:txBody>
      <dsp:txXfrm>
        <a:off x="732" y="4289593"/>
        <a:ext cx="1363544" cy="681772"/>
      </dsp:txXfrm>
    </dsp:sp>
    <dsp:sp modelId="{FC8507DC-1730-4CE3-AC42-9D570E1B8D1E}">
      <dsp:nvSpPr>
        <dsp:cNvPr id="0" name=""/>
        <dsp:cNvSpPr/>
      </dsp:nvSpPr>
      <dsp:spPr>
        <a:xfrm>
          <a:off x="1650621" y="4289593"/>
          <a:ext cx="1363544" cy="68177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Compartiment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 Dansuri Populare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(3 posturi)</a:t>
          </a:r>
          <a:endParaRPr lang="ro-RO" sz="900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1650621" y="4289593"/>
        <a:ext cx="1363544" cy="681772"/>
      </dsp:txXfrm>
    </dsp:sp>
    <dsp:sp modelId="{7184BACD-32DA-41F7-8A4F-65D2CAEE4DA8}">
      <dsp:nvSpPr>
        <dsp:cNvPr id="0" name=""/>
        <dsp:cNvSpPr/>
      </dsp:nvSpPr>
      <dsp:spPr>
        <a:xfrm>
          <a:off x="2475566" y="3321476"/>
          <a:ext cx="1363544" cy="68177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Birou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Organizare evenimente și Proiecte culturale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900" kern="1200">
              <a:latin typeface="Cambria" panose="02040503050406030204" pitchFamily="18" charset="0"/>
              <a:ea typeface="Cambria" panose="02040503050406030204" pitchFamily="18" charset="0"/>
            </a:rPr>
            <a:t>(1+5 posturi) </a:t>
          </a:r>
          <a:endParaRPr lang="en-US" sz="900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2475566" y="3321476"/>
        <a:ext cx="1363544" cy="681772"/>
      </dsp:txXfrm>
    </dsp:sp>
    <dsp:sp modelId="{EFFE9264-2359-44F4-A3B0-B5B66EA07000}">
      <dsp:nvSpPr>
        <dsp:cNvPr id="0" name=""/>
        <dsp:cNvSpPr/>
      </dsp:nvSpPr>
      <dsp:spPr>
        <a:xfrm>
          <a:off x="4125455" y="3321476"/>
          <a:ext cx="1363544" cy="68177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Compartiment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Educație Culturală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EDUPOL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900" kern="1200">
              <a:latin typeface="Cambria" panose="02040503050406030204" pitchFamily="18" charset="0"/>
              <a:ea typeface="Cambria" panose="02040503050406030204" pitchFamily="18" charset="0"/>
            </a:rPr>
            <a:t>(3 posturi)</a:t>
          </a:r>
          <a:endParaRPr lang="en-US" sz="800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4125455" y="3321476"/>
        <a:ext cx="1363544" cy="681772"/>
      </dsp:txXfrm>
    </dsp:sp>
    <dsp:sp modelId="{682CA7CE-FCCC-4143-9862-C63FE34C5C35}">
      <dsp:nvSpPr>
        <dsp:cNvPr id="0" name=""/>
        <dsp:cNvSpPr/>
      </dsp:nvSpPr>
      <dsp:spPr>
        <a:xfrm>
          <a:off x="5775345" y="3321476"/>
          <a:ext cx="1363544" cy="68177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Compartiment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Financiar-Contabil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(1+3 posturi)</a:t>
          </a:r>
          <a:endParaRPr lang="en-US" sz="800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5775345" y="3321476"/>
        <a:ext cx="1363544" cy="681772"/>
      </dsp:txXfrm>
    </dsp:sp>
    <dsp:sp modelId="{98D9113D-717E-48F0-859A-8F80E269150E}">
      <dsp:nvSpPr>
        <dsp:cNvPr id="0" name=""/>
        <dsp:cNvSpPr/>
      </dsp:nvSpPr>
      <dsp:spPr>
        <a:xfrm>
          <a:off x="7425234" y="3321476"/>
          <a:ext cx="1363544" cy="68177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Compartiment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Juridic-Resurse Umane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(2 posturi)</a:t>
          </a:r>
        </a:p>
      </dsp:txBody>
      <dsp:txXfrm>
        <a:off x="7425234" y="3321476"/>
        <a:ext cx="1363544" cy="681772"/>
      </dsp:txXfrm>
    </dsp:sp>
    <dsp:sp modelId="{7031E1B3-F7B6-486D-897D-F86806C06478}">
      <dsp:nvSpPr>
        <dsp:cNvPr id="0" name=""/>
        <dsp:cNvSpPr/>
      </dsp:nvSpPr>
      <dsp:spPr>
        <a:xfrm>
          <a:off x="9075123" y="3321476"/>
          <a:ext cx="1363544" cy="68177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Compartiment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Administrativ-Tehnic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000" kern="1200">
              <a:latin typeface="Cambria" panose="02040503050406030204" pitchFamily="18" charset="0"/>
              <a:ea typeface="Cambria" panose="02040503050406030204" pitchFamily="18" charset="0"/>
            </a:rPr>
            <a:t>(4 posturi)</a:t>
          </a:r>
        </a:p>
      </dsp:txBody>
      <dsp:txXfrm>
        <a:off x="9075123" y="3321476"/>
        <a:ext cx="1363544" cy="681772"/>
      </dsp:txXfrm>
    </dsp:sp>
  </dsp:spTree>
</dsp:drawing>
</file>

<file path=xl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1A79AF-6BC3-4C45-8A0E-DDB8F2EB17E9}">
      <dsp:nvSpPr>
        <dsp:cNvPr id="0" name=""/>
        <dsp:cNvSpPr/>
      </dsp:nvSpPr>
      <dsp:spPr>
        <a:xfrm>
          <a:off x="3435774" y="838427"/>
          <a:ext cx="158332" cy="693648"/>
        </a:xfrm>
        <a:custGeom>
          <a:avLst/>
          <a:gdLst/>
          <a:ahLst/>
          <a:cxnLst/>
          <a:rect l="0" t="0" r="0" b="0"/>
          <a:pathLst>
            <a:path>
              <a:moveTo>
                <a:pt x="158332" y="0"/>
              </a:moveTo>
              <a:lnTo>
                <a:pt x="158332" y="693648"/>
              </a:lnTo>
              <a:lnTo>
                <a:pt x="0" y="693648"/>
              </a:lnTo>
            </a:path>
          </a:pathLst>
        </a:custGeom>
        <a:noFill/>
        <a:ln w="25400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ACA25-F18C-4297-9219-4E85A272852A}">
      <dsp:nvSpPr>
        <dsp:cNvPr id="0" name=""/>
        <dsp:cNvSpPr/>
      </dsp:nvSpPr>
      <dsp:spPr>
        <a:xfrm>
          <a:off x="5728373" y="4050320"/>
          <a:ext cx="247315" cy="6936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3648"/>
              </a:lnTo>
              <a:lnTo>
                <a:pt x="247315" y="693648"/>
              </a:lnTo>
            </a:path>
          </a:pathLst>
        </a:custGeom>
        <a:noFill/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CB7FBB-E9B5-4255-9EFE-312731705314}">
      <dsp:nvSpPr>
        <dsp:cNvPr id="0" name=""/>
        <dsp:cNvSpPr/>
      </dsp:nvSpPr>
      <dsp:spPr>
        <a:xfrm>
          <a:off x="6342161" y="2979689"/>
          <a:ext cx="91440" cy="3166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6665"/>
              </a:lnTo>
            </a:path>
          </a:pathLst>
        </a:custGeom>
        <a:noFill/>
        <a:ln w="254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304A6C-C6C1-4AAA-AE7A-313404D0F903}">
      <dsp:nvSpPr>
        <dsp:cNvPr id="0" name=""/>
        <dsp:cNvSpPr/>
      </dsp:nvSpPr>
      <dsp:spPr>
        <a:xfrm>
          <a:off x="3594107" y="838427"/>
          <a:ext cx="2793774" cy="1387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963"/>
              </a:lnTo>
              <a:lnTo>
                <a:pt x="2793774" y="1228963"/>
              </a:lnTo>
              <a:lnTo>
                <a:pt x="2793774" y="1387296"/>
              </a:lnTo>
            </a:path>
          </a:pathLst>
        </a:custGeom>
        <a:noFill/>
        <a:ln w="25400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7A12FF-3947-4FC8-8E3E-0A58B41913B6}">
      <dsp:nvSpPr>
        <dsp:cNvPr id="0" name=""/>
        <dsp:cNvSpPr/>
      </dsp:nvSpPr>
      <dsp:spPr>
        <a:xfrm>
          <a:off x="3889692" y="4050320"/>
          <a:ext cx="226189" cy="6936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3648"/>
              </a:lnTo>
              <a:lnTo>
                <a:pt x="226189" y="693648"/>
              </a:lnTo>
            </a:path>
          </a:pathLst>
        </a:custGeom>
        <a:noFill/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784496-1C8D-412D-8BC9-0EC7D7BAD9C0}">
      <dsp:nvSpPr>
        <dsp:cNvPr id="0" name=""/>
        <dsp:cNvSpPr/>
      </dsp:nvSpPr>
      <dsp:spPr>
        <a:xfrm>
          <a:off x="4447144" y="2979689"/>
          <a:ext cx="91440" cy="3166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6665"/>
              </a:lnTo>
            </a:path>
          </a:pathLst>
        </a:custGeom>
        <a:noFill/>
        <a:ln w="254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5EBB9B-8BE8-42FE-9595-5B1EAD87A8FD}">
      <dsp:nvSpPr>
        <dsp:cNvPr id="0" name=""/>
        <dsp:cNvSpPr/>
      </dsp:nvSpPr>
      <dsp:spPr>
        <a:xfrm>
          <a:off x="3594107" y="838427"/>
          <a:ext cx="898757" cy="1387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963"/>
              </a:lnTo>
              <a:lnTo>
                <a:pt x="898757" y="1228963"/>
              </a:lnTo>
              <a:lnTo>
                <a:pt x="898757" y="1387296"/>
              </a:lnTo>
            </a:path>
          </a:pathLst>
        </a:cu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8715F1-5F01-4FD2-944D-251DD09646BC}">
      <dsp:nvSpPr>
        <dsp:cNvPr id="0" name=""/>
        <dsp:cNvSpPr/>
      </dsp:nvSpPr>
      <dsp:spPr>
        <a:xfrm>
          <a:off x="2065095" y="4050320"/>
          <a:ext cx="226189" cy="6936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3648"/>
              </a:lnTo>
              <a:lnTo>
                <a:pt x="226189" y="693648"/>
              </a:lnTo>
            </a:path>
          </a:pathLst>
        </a:custGeom>
        <a:noFill/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21E280-0FAB-45FB-A8C8-0A933496CC70}">
      <dsp:nvSpPr>
        <dsp:cNvPr id="0" name=""/>
        <dsp:cNvSpPr/>
      </dsp:nvSpPr>
      <dsp:spPr>
        <a:xfrm>
          <a:off x="2622548" y="2979689"/>
          <a:ext cx="91440" cy="3166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6665"/>
              </a:lnTo>
            </a:path>
          </a:pathLst>
        </a:custGeom>
        <a:noFill/>
        <a:ln w="254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F9C158-4CB9-4B81-8B8A-868BB701D7A9}">
      <dsp:nvSpPr>
        <dsp:cNvPr id="0" name=""/>
        <dsp:cNvSpPr/>
      </dsp:nvSpPr>
      <dsp:spPr>
        <a:xfrm>
          <a:off x="2668268" y="838427"/>
          <a:ext cx="925839" cy="1387296"/>
        </a:xfrm>
        <a:custGeom>
          <a:avLst/>
          <a:gdLst/>
          <a:ahLst/>
          <a:cxnLst/>
          <a:rect l="0" t="0" r="0" b="0"/>
          <a:pathLst>
            <a:path>
              <a:moveTo>
                <a:pt x="925839" y="0"/>
              </a:moveTo>
              <a:lnTo>
                <a:pt x="925839" y="1228963"/>
              </a:lnTo>
              <a:lnTo>
                <a:pt x="0" y="1228963"/>
              </a:lnTo>
              <a:lnTo>
                <a:pt x="0" y="1387296"/>
              </a:lnTo>
            </a:path>
          </a:pathLst>
        </a:custGeom>
        <a:noFill/>
        <a:ln w="25400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F4BE54-44E7-4D46-8913-6D7C95D289DE}">
      <dsp:nvSpPr>
        <dsp:cNvPr id="0" name=""/>
        <dsp:cNvSpPr/>
      </dsp:nvSpPr>
      <dsp:spPr>
        <a:xfrm>
          <a:off x="162490" y="4050320"/>
          <a:ext cx="239191" cy="6936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3648"/>
              </a:lnTo>
              <a:lnTo>
                <a:pt x="239191" y="693648"/>
              </a:lnTo>
            </a:path>
          </a:pathLst>
        </a:custGeom>
        <a:noFill/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317D55-0F28-4C8B-9D8D-60307E2DBCB9}">
      <dsp:nvSpPr>
        <dsp:cNvPr id="0" name=""/>
        <dsp:cNvSpPr/>
      </dsp:nvSpPr>
      <dsp:spPr>
        <a:xfrm>
          <a:off x="754613" y="2979689"/>
          <a:ext cx="91440" cy="3166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6665"/>
              </a:lnTo>
            </a:path>
          </a:pathLst>
        </a:custGeom>
        <a:noFill/>
        <a:ln w="254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E9F198-A9CB-45CB-8471-6B4FD9416063}">
      <dsp:nvSpPr>
        <dsp:cNvPr id="0" name=""/>
        <dsp:cNvSpPr/>
      </dsp:nvSpPr>
      <dsp:spPr>
        <a:xfrm>
          <a:off x="800333" y="838427"/>
          <a:ext cx="2793774" cy="1387296"/>
        </a:xfrm>
        <a:custGeom>
          <a:avLst/>
          <a:gdLst/>
          <a:ahLst/>
          <a:cxnLst/>
          <a:rect l="0" t="0" r="0" b="0"/>
          <a:pathLst>
            <a:path>
              <a:moveTo>
                <a:pt x="2793774" y="0"/>
              </a:moveTo>
              <a:lnTo>
                <a:pt x="2793774" y="1228963"/>
              </a:lnTo>
              <a:lnTo>
                <a:pt x="0" y="1228963"/>
              </a:lnTo>
              <a:lnTo>
                <a:pt x="0" y="1387296"/>
              </a:lnTo>
            </a:path>
          </a:pathLst>
        </a:custGeom>
        <a:noFill/>
        <a:ln w="25400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743CCE-B433-4A0A-BDD4-FA1AAC75F4AF}">
      <dsp:nvSpPr>
        <dsp:cNvPr id="0" name=""/>
        <dsp:cNvSpPr/>
      </dsp:nvSpPr>
      <dsp:spPr>
        <a:xfrm>
          <a:off x="2840142" y="84461"/>
          <a:ext cx="1507931" cy="753965"/>
        </a:xfrm>
        <a:prstGeom prst="rect">
          <a:avLst/>
        </a:prstGeom>
        <a:solidFill>
          <a:schemeClr val="accent1">
            <a:shade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563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+mj-lt"/>
            </a:rPr>
            <a:t>DIRECTOR</a:t>
          </a:r>
        </a:p>
      </dsp:txBody>
      <dsp:txXfrm>
        <a:off x="2840142" y="84461"/>
        <a:ext cx="1507931" cy="753965"/>
      </dsp:txXfrm>
    </dsp:sp>
    <dsp:sp modelId="{F1B0D93A-0941-42EA-98A9-EBC79F25FBD0}">
      <dsp:nvSpPr>
        <dsp:cNvPr id="0" name=""/>
        <dsp:cNvSpPr/>
      </dsp:nvSpPr>
      <dsp:spPr>
        <a:xfrm>
          <a:off x="2883213" y="145469"/>
          <a:ext cx="517028" cy="631949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3CC17F0-CC6B-4D0E-BA51-687AAEFC8B1C}">
      <dsp:nvSpPr>
        <dsp:cNvPr id="0" name=""/>
        <dsp:cNvSpPr/>
      </dsp:nvSpPr>
      <dsp:spPr>
        <a:xfrm>
          <a:off x="46367" y="2225724"/>
          <a:ext cx="1507931" cy="753965"/>
        </a:xfrm>
        <a:prstGeom prst="rect">
          <a:avLst/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563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+mj-lt"/>
            </a:rPr>
            <a:t>SECRETAR</a:t>
          </a:r>
        </a:p>
      </dsp:txBody>
      <dsp:txXfrm>
        <a:off x="46367" y="2225724"/>
        <a:ext cx="1507931" cy="753965"/>
      </dsp:txXfrm>
    </dsp:sp>
    <dsp:sp modelId="{AC8788CA-3CE6-44C5-AE00-23C3517B5C1C}">
      <dsp:nvSpPr>
        <dsp:cNvPr id="0" name=""/>
        <dsp:cNvSpPr/>
      </dsp:nvSpPr>
      <dsp:spPr>
        <a:xfrm>
          <a:off x="110884" y="2293587"/>
          <a:ext cx="474138" cy="618239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D6C19B5-CEDF-4F45-B065-A18043A46E42}">
      <dsp:nvSpPr>
        <dsp:cNvPr id="0" name=""/>
        <dsp:cNvSpPr/>
      </dsp:nvSpPr>
      <dsp:spPr>
        <a:xfrm>
          <a:off x="3029" y="3296355"/>
          <a:ext cx="1594607" cy="753965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563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+mj-lt"/>
            </a:rPr>
            <a:t>VICEPREȘEDINTE</a:t>
          </a:r>
        </a:p>
      </dsp:txBody>
      <dsp:txXfrm>
        <a:off x="3029" y="3296355"/>
        <a:ext cx="1594607" cy="753965"/>
      </dsp:txXfrm>
    </dsp:sp>
    <dsp:sp modelId="{74321C7C-F768-4829-BA96-5E11FF65EB18}">
      <dsp:nvSpPr>
        <dsp:cNvPr id="0" name=""/>
        <dsp:cNvSpPr/>
      </dsp:nvSpPr>
      <dsp:spPr>
        <a:xfrm>
          <a:off x="100301" y="3351771"/>
          <a:ext cx="495305" cy="643132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DE913A-49B3-4711-870E-CD3CC5361D5A}">
      <dsp:nvSpPr>
        <dsp:cNvPr id="0" name=""/>
        <dsp:cNvSpPr/>
      </dsp:nvSpPr>
      <dsp:spPr>
        <a:xfrm>
          <a:off x="401681" y="4366986"/>
          <a:ext cx="1507931" cy="753965"/>
        </a:xfrm>
        <a:prstGeom prst="rect">
          <a:avLst/>
        </a:prstGeom>
        <a:solidFill>
          <a:schemeClr val="accent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563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+mj-lt"/>
            </a:rPr>
            <a:t>NIVELUL 4</a:t>
          </a:r>
        </a:p>
      </dsp:txBody>
      <dsp:txXfrm>
        <a:off x="401681" y="4366986"/>
        <a:ext cx="1507931" cy="753965"/>
      </dsp:txXfrm>
    </dsp:sp>
    <dsp:sp modelId="{5878B215-4051-448C-913E-FAE9D5CB52D2}">
      <dsp:nvSpPr>
        <dsp:cNvPr id="0" name=""/>
        <dsp:cNvSpPr/>
      </dsp:nvSpPr>
      <dsp:spPr>
        <a:xfrm>
          <a:off x="458704" y="4420539"/>
          <a:ext cx="489126" cy="646860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3B1165-2631-49AF-9299-476706367576}">
      <dsp:nvSpPr>
        <dsp:cNvPr id="0" name=""/>
        <dsp:cNvSpPr/>
      </dsp:nvSpPr>
      <dsp:spPr>
        <a:xfrm>
          <a:off x="1914302" y="2225724"/>
          <a:ext cx="1507931" cy="753965"/>
        </a:xfrm>
        <a:prstGeom prst="rect">
          <a:avLst/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563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+mj-lt"/>
            </a:rPr>
            <a:t>TREZORIER</a:t>
          </a:r>
        </a:p>
      </dsp:txBody>
      <dsp:txXfrm>
        <a:off x="1914302" y="2225724"/>
        <a:ext cx="1507931" cy="753965"/>
      </dsp:txXfrm>
    </dsp:sp>
    <dsp:sp modelId="{04BF3F34-5CEA-4EFE-B33B-4B2F9EBC7677}">
      <dsp:nvSpPr>
        <dsp:cNvPr id="0" name=""/>
        <dsp:cNvSpPr/>
      </dsp:nvSpPr>
      <dsp:spPr>
        <a:xfrm>
          <a:off x="1976279" y="2290058"/>
          <a:ext cx="479219" cy="625296"/>
        </a:xfrm>
        <a:prstGeom prst="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2A747D-6C45-4D98-AE5A-C3CC47D3479B}">
      <dsp:nvSpPr>
        <dsp:cNvPr id="0" name=""/>
        <dsp:cNvSpPr/>
      </dsp:nvSpPr>
      <dsp:spPr>
        <a:xfrm>
          <a:off x="1914302" y="3296355"/>
          <a:ext cx="1507931" cy="753965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563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+mj-lt"/>
            </a:rPr>
            <a:t>VICETREZORIER</a:t>
          </a:r>
        </a:p>
      </dsp:txBody>
      <dsp:txXfrm>
        <a:off x="1914302" y="3296355"/>
        <a:ext cx="1507931" cy="753965"/>
      </dsp:txXfrm>
    </dsp:sp>
    <dsp:sp modelId="{9BEF9702-B18E-403C-8170-A72D86E314A3}">
      <dsp:nvSpPr>
        <dsp:cNvPr id="0" name=""/>
        <dsp:cNvSpPr/>
      </dsp:nvSpPr>
      <dsp:spPr>
        <a:xfrm>
          <a:off x="1969226" y="3355300"/>
          <a:ext cx="493324" cy="636075"/>
        </a:xfrm>
        <a:prstGeom prst="rect">
          <a:avLst/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2E1743-6379-49D7-8708-EA7BA5445001}">
      <dsp:nvSpPr>
        <dsp:cNvPr id="0" name=""/>
        <dsp:cNvSpPr/>
      </dsp:nvSpPr>
      <dsp:spPr>
        <a:xfrm>
          <a:off x="2291285" y="4366986"/>
          <a:ext cx="1507931" cy="753965"/>
        </a:xfrm>
        <a:prstGeom prst="rect">
          <a:avLst/>
        </a:prstGeom>
        <a:solidFill>
          <a:schemeClr val="accent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563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+mj-lt"/>
            </a:rPr>
            <a:t>NIVELUL 4</a:t>
          </a:r>
        </a:p>
      </dsp:txBody>
      <dsp:txXfrm>
        <a:off x="2291285" y="4366986"/>
        <a:ext cx="1507931" cy="753965"/>
      </dsp:txXfrm>
    </dsp:sp>
    <dsp:sp modelId="{440DF493-379F-42F7-AD5E-F2065AB983B2}">
      <dsp:nvSpPr>
        <dsp:cNvPr id="0" name=""/>
        <dsp:cNvSpPr/>
      </dsp:nvSpPr>
      <dsp:spPr>
        <a:xfrm>
          <a:off x="2345770" y="4424067"/>
          <a:ext cx="494201" cy="639803"/>
        </a:xfrm>
        <a:prstGeom prst="rect">
          <a:avLst/>
        </a:prstGeom>
        <a:blipFill rotWithShape="1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EEE580-71A6-4E53-995A-ECC45ADFC29D}">
      <dsp:nvSpPr>
        <dsp:cNvPr id="0" name=""/>
        <dsp:cNvSpPr/>
      </dsp:nvSpPr>
      <dsp:spPr>
        <a:xfrm>
          <a:off x="3738899" y="2225724"/>
          <a:ext cx="1507931" cy="753965"/>
        </a:xfrm>
        <a:prstGeom prst="rect">
          <a:avLst/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563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+mj-lt"/>
            </a:rPr>
            <a:t>MANAGER BIROU</a:t>
          </a:r>
        </a:p>
      </dsp:txBody>
      <dsp:txXfrm>
        <a:off x="3738899" y="2225724"/>
        <a:ext cx="1507931" cy="753965"/>
      </dsp:txXfrm>
    </dsp:sp>
    <dsp:sp modelId="{DBC39C00-8D4A-4656-A8F9-D9C094E4F857}">
      <dsp:nvSpPr>
        <dsp:cNvPr id="0" name=""/>
        <dsp:cNvSpPr/>
      </dsp:nvSpPr>
      <dsp:spPr>
        <a:xfrm>
          <a:off x="3808921" y="2286530"/>
          <a:ext cx="463127" cy="632353"/>
        </a:xfrm>
        <a:prstGeom prst="rect">
          <a:avLst/>
        </a:prstGeom>
        <a:blipFill rotWithShape="1">
          <a:blip xmlns:r="http://schemas.openxmlformats.org/officeDocument/2006/relationships" r:embed="rId8"/>
          <a:stretch>
            <a:fillRect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C01126-186B-439A-8B37-CD5F3E9E1D2A}">
      <dsp:nvSpPr>
        <dsp:cNvPr id="0" name=""/>
        <dsp:cNvSpPr/>
      </dsp:nvSpPr>
      <dsp:spPr>
        <a:xfrm>
          <a:off x="3738899" y="3296355"/>
          <a:ext cx="1507931" cy="753965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563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+mj-lt"/>
            </a:rPr>
            <a:t>MANAGER SECUNDAR</a:t>
          </a:r>
        </a:p>
      </dsp:txBody>
      <dsp:txXfrm>
        <a:off x="3738899" y="3296355"/>
        <a:ext cx="1507931" cy="753965"/>
      </dsp:txXfrm>
    </dsp:sp>
    <dsp:sp modelId="{03E7C1CE-96C9-4581-9E7A-BC0846FAC370}">
      <dsp:nvSpPr>
        <dsp:cNvPr id="0" name=""/>
        <dsp:cNvSpPr/>
      </dsp:nvSpPr>
      <dsp:spPr>
        <a:xfrm>
          <a:off x="3798338" y="3351771"/>
          <a:ext cx="484294" cy="643132"/>
        </a:xfrm>
        <a:prstGeom prst="rect">
          <a:avLst/>
        </a:prstGeom>
        <a:blipFill rotWithShape="1">
          <a:blip xmlns:r="http://schemas.openxmlformats.org/officeDocument/2006/relationships" r:embed="rId9"/>
          <a:stretch>
            <a:fillRect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1F64E3C-0355-4615-87DC-07CDFD556EC1}">
      <dsp:nvSpPr>
        <dsp:cNvPr id="0" name=""/>
        <dsp:cNvSpPr/>
      </dsp:nvSpPr>
      <dsp:spPr>
        <a:xfrm>
          <a:off x="4115882" y="4366986"/>
          <a:ext cx="1507931" cy="753965"/>
        </a:xfrm>
        <a:prstGeom prst="rect">
          <a:avLst/>
        </a:prstGeom>
        <a:solidFill>
          <a:schemeClr val="accent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563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+mj-lt"/>
            </a:rPr>
            <a:t>NIVELUL 4</a:t>
          </a:r>
          <a:endParaRPr lang="en-US" sz="1200" kern="1200"/>
        </a:p>
      </dsp:txBody>
      <dsp:txXfrm>
        <a:off x="4115882" y="4366986"/>
        <a:ext cx="1507931" cy="753965"/>
      </dsp:txXfrm>
    </dsp:sp>
    <dsp:sp modelId="{FB639B39-4678-4707-BC69-8DD571C9B44B}">
      <dsp:nvSpPr>
        <dsp:cNvPr id="0" name=""/>
        <dsp:cNvSpPr/>
      </dsp:nvSpPr>
      <dsp:spPr>
        <a:xfrm>
          <a:off x="4171358" y="4420539"/>
          <a:ext cx="492220" cy="646860"/>
        </a:xfrm>
        <a:prstGeom prst="rect">
          <a:avLst/>
        </a:prstGeom>
        <a:blipFill rotWithShape="1">
          <a:blip xmlns:r="http://schemas.openxmlformats.org/officeDocument/2006/relationships" r:embed="rId10"/>
          <a:stretch>
            <a:fillRect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9DD782-33FB-4225-B573-FCF03E16FC74}">
      <dsp:nvSpPr>
        <dsp:cNvPr id="0" name=""/>
        <dsp:cNvSpPr/>
      </dsp:nvSpPr>
      <dsp:spPr>
        <a:xfrm>
          <a:off x="5633916" y="2225724"/>
          <a:ext cx="1507931" cy="753965"/>
        </a:xfrm>
        <a:prstGeom prst="rect">
          <a:avLst/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563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+mj-lt"/>
            </a:rPr>
            <a:t>MANAGER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+mj-lt"/>
            </a:rPr>
            <a:t>PTA</a:t>
          </a:r>
        </a:p>
      </dsp:txBody>
      <dsp:txXfrm>
        <a:off x="5633916" y="2225724"/>
        <a:ext cx="1507931" cy="753965"/>
      </dsp:txXfrm>
    </dsp:sp>
    <dsp:sp modelId="{FAE6B32E-A7E6-4F45-A4F4-A782C912F9DA}">
      <dsp:nvSpPr>
        <dsp:cNvPr id="0" name=""/>
        <dsp:cNvSpPr/>
      </dsp:nvSpPr>
      <dsp:spPr>
        <a:xfrm>
          <a:off x="5708340" y="2283004"/>
          <a:ext cx="510537" cy="639405"/>
        </a:xfrm>
        <a:prstGeom prst="rect">
          <a:avLst/>
        </a:prstGeom>
        <a:blipFill rotWithShape="1">
          <a:blip xmlns:r="http://schemas.openxmlformats.org/officeDocument/2006/relationships" r:embed="rId11"/>
          <a:stretch>
            <a:fillRect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D461B0-8B85-4B5C-8F4A-36002E6E6FE8}">
      <dsp:nvSpPr>
        <dsp:cNvPr id="0" name=""/>
        <dsp:cNvSpPr/>
      </dsp:nvSpPr>
      <dsp:spPr>
        <a:xfrm>
          <a:off x="5563495" y="3296355"/>
          <a:ext cx="1648771" cy="753965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563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+mj-lt"/>
            </a:rPr>
            <a:t>MANAGER PTA SECUNDAR</a:t>
          </a:r>
        </a:p>
      </dsp:txBody>
      <dsp:txXfrm>
        <a:off x="5563495" y="3296355"/>
        <a:ext cx="1648771" cy="753965"/>
      </dsp:txXfrm>
    </dsp:sp>
    <dsp:sp modelId="{3527A79E-CB67-4707-B553-E4503A1477BC}">
      <dsp:nvSpPr>
        <dsp:cNvPr id="0" name=""/>
        <dsp:cNvSpPr/>
      </dsp:nvSpPr>
      <dsp:spPr>
        <a:xfrm>
          <a:off x="5694345" y="3358825"/>
          <a:ext cx="482313" cy="629024"/>
        </a:xfrm>
        <a:prstGeom prst="rect">
          <a:avLst/>
        </a:prstGeom>
        <a:blipFill rotWithShape="1">
          <a:blip xmlns:r="http://schemas.openxmlformats.org/officeDocument/2006/relationships" r:embed="rId12"/>
          <a:stretch>
            <a:fillRect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7B495C8-0A38-4B0A-B49F-E12D54BA38DD}">
      <dsp:nvSpPr>
        <dsp:cNvPr id="0" name=""/>
        <dsp:cNvSpPr/>
      </dsp:nvSpPr>
      <dsp:spPr>
        <a:xfrm>
          <a:off x="5975688" y="4366986"/>
          <a:ext cx="1507931" cy="753965"/>
        </a:xfrm>
        <a:prstGeom prst="rect">
          <a:avLst/>
        </a:prstGeom>
        <a:solidFill>
          <a:schemeClr val="accent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563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+mj-lt"/>
            </a:rPr>
            <a:t>NIVELUL 4</a:t>
          </a:r>
          <a:endParaRPr lang="en-US" sz="1200" kern="1200"/>
        </a:p>
      </dsp:txBody>
      <dsp:txXfrm>
        <a:off x="5975688" y="4366986"/>
        <a:ext cx="1507931" cy="753965"/>
      </dsp:txXfrm>
    </dsp:sp>
    <dsp:sp modelId="{9D12723C-0FAF-4CB7-94E5-EE6DED37C86A}">
      <dsp:nvSpPr>
        <dsp:cNvPr id="0" name=""/>
        <dsp:cNvSpPr/>
      </dsp:nvSpPr>
      <dsp:spPr>
        <a:xfrm>
          <a:off x="6035679" y="4427593"/>
          <a:ext cx="483190" cy="632752"/>
        </a:xfrm>
        <a:prstGeom prst="rect">
          <a:avLst/>
        </a:prstGeom>
        <a:blipFill rotWithShape="1">
          <a:blip xmlns:r="http://schemas.openxmlformats.org/officeDocument/2006/relationships" r:embed="rId13"/>
          <a:stretch>
            <a:fillRect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049697-127C-4594-88FB-18857D5AF747}">
      <dsp:nvSpPr>
        <dsp:cNvPr id="0" name=""/>
        <dsp:cNvSpPr/>
      </dsp:nvSpPr>
      <dsp:spPr>
        <a:xfrm>
          <a:off x="1927843" y="1155093"/>
          <a:ext cx="1507931" cy="753965"/>
        </a:xfrm>
        <a:prstGeom prst="rect">
          <a:avLst/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563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+mj-lt"/>
            </a:rPr>
            <a:t>VICEPREȘEDINTE</a:t>
          </a:r>
        </a:p>
      </dsp:txBody>
      <dsp:txXfrm>
        <a:off x="1927843" y="1155093"/>
        <a:ext cx="1507931" cy="753965"/>
      </dsp:txXfrm>
    </dsp:sp>
    <dsp:sp modelId="{24A639AA-0D69-404F-884A-A2E63E1D8C11}">
      <dsp:nvSpPr>
        <dsp:cNvPr id="0" name=""/>
        <dsp:cNvSpPr/>
      </dsp:nvSpPr>
      <dsp:spPr>
        <a:xfrm>
          <a:off x="2003240" y="1230489"/>
          <a:ext cx="452379" cy="603172"/>
        </a:xfrm>
        <a:prstGeom prst="rect">
          <a:avLst/>
        </a:prstGeom>
        <a:blipFill rotWithShape="1">
          <a:blip xmlns:r="http://schemas.openxmlformats.org/officeDocument/2006/relationships" r:embed="rId14"/>
          <a:stretch>
            <a:fillRect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xl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xl/diagrams/layout2.xml><?xml version="1.0" encoding="utf-8"?>
<dgm:layoutDef xmlns:dgm="http://schemas.openxmlformats.org/drawingml/2006/diagram" xmlns:a="http://schemas.openxmlformats.org/drawingml/2006/main" uniqueId="urn:microsoft.com/office/officeart/2005/8/layout/pictureOrgChart+Icon#1">
  <dgm:title val="Organigramă cu imagini"/>
  <dgm:desc val="Se utilizează pentru a afișa informații ierarhice sau relații de raportare într-o organizație, cu imagini corespunzătoare. Forma pentru asistent și aspectele de agățare pentru Organigramă sunt disponibile cu acest aspect. 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xl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xl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xl/drawings/_rels/drawing1.xml.rels><?xml version="1.0" encoding="UTF-8" standalone="yes"?>
<Relationships xmlns="http://schemas.openxmlformats.org/package/2006/relationships"><Relationship Id="rId3" Type="http://schemas.openxmlformats.org/officeDocument/2006/relationships/hyperlink" Target="#'SmartArt de baz&#259;'!A1"/><Relationship Id="rId2" Type="http://schemas.openxmlformats.org/officeDocument/2006/relationships/hyperlink" Target="#'Fotografii SmartArt'!A1"/><Relationship Id="rId1" Type="http://schemas.openxmlformats.org/officeDocument/2006/relationships/hyperlink" Target="#'Nivel substrat 5'!A1"/><Relationship Id="rId4" Type="http://schemas.openxmlformats.org/officeDocument/2006/relationships/hyperlink" Target="#'Nivel strat 5'!A1"/></Relationships>
</file>

<file path=xl/drawings/_rels/drawing2.xml.rels><?xml version="1.0" encoding="UTF-8" standalone="yes"?>
<Relationships xmlns="http://schemas.openxmlformats.org/package/2006/relationships"><Relationship Id="rId3" Type="http://schemas.openxmlformats.org/officeDocument/2006/relationships/diagramQuickStyle" Target="../diagrams/quickStyle1.xml"/><Relationship Id="rId7" Type="http://schemas.openxmlformats.org/officeDocument/2006/relationships/image" Target="../media/image1.png"/><Relationship Id="rId2" Type="http://schemas.openxmlformats.org/officeDocument/2006/relationships/diagramLayout" Target="../diagrams/layout1.xml"/><Relationship Id="rId1" Type="http://schemas.openxmlformats.org/officeDocument/2006/relationships/diagramData" Target="../diagrams/data1.xml"/><Relationship Id="rId6" Type="http://schemas.openxmlformats.org/officeDocument/2006/relationships/hyperlink" Target="#Cuprins!A1"/><Relationship Id="rId5" Type="http://schemas.microsoft.com/office/2007/relationships/diagramDrawing" Target="../diagrams/drawing1.xml"/><Relationship Id="rId4" Type="http://schemas.openxmlformats.org/officeDocument/2006/relationships/diagramColors" Target="../diagrams/colors1.xml"/></Relationships>
</file>

<file path=xl/drawings/_rels/drawing3.xml.rels><?xml version="1.0" encoding="UTF-8" standalone="yes"?>
<Relationships xmlns="http://schemas.openxmlformats.org/package/2006/relationships"><Relationship Id="rId3" Type="http://schemas.openxmlformats.org/officeDocument/2006/relationships/diagramQuickStyle" Target="../diagrams/quickStyle2.xml"/><Relationship Id="rId2" Type="http://schemas.openxmlformats.org/officeDocument/2006/relationships/diagramLayout" Target="../diagrams/layout2.xml"/><Relationship Id="rId1" Type="http://schemas.openxmlformats.org/officeDocument/2006/relationships/diagramData" Target="../diagrams/data2.xml"/><Relationship Id="rId6" Type="http://schemas.openxmlformats.org/officeDocument/2006/relationships/hyperlink" Target="#Cuprins!A1"/><Relationship Id="rId5" Type="http://schemas.microsoft.com/office/2007/relationships/diagramDrawing" Target="../diagrams/drawing2.xml"/><Relationship Id="rId4" Type="http://schemas.openxmlformats.org/officeDocument/2006/relationships/diagramColors" Target="../diagrams/colors2.xml"/></Relationships>
</file>

<file path=xl/drawings/_rels/drawing4.xml.rels><?xml version="1.0" encoding="UTF-8" standalone="yes"?>
<Relationships xmlns="http://schemas.openxmlformats.org/package/2006/relationships"><Relationship Id="rId1" Type="http://schemas.openxmlformats.org/officeDocument/2006/relationships/hyperlink" Target="#Cuprins!A1"/></Relationships>
</file>

<file path=xl/drawings/_rels/drawing5.xml.rels><?xml version="1.0" encoding="UTF-8" standalone="yes"?>
<Relationships xmlns="http://schemas.openxmlformats.org/package/2006/relationships"><Relationship Id="rId1" Type="http://schemas.openxmlformats.org/officeDocument/2006/relationships/hyperlink" Target="#Cuprins!A1"/></Relationships>
</file>

<file path=xl/drawings/drawing1.xml><?xml version="1.0" encoding="utf-8"?>
<xdr:wsDr xmlns:xdr="http://schemas.openxmlformats.org/drawingml/2006/spreadsheetDrawing" xmlns:a="http://schemas.openxmlformats.org/drawingml/2006/main">
  <xdr:twoCellAnchor>
    <xdr:from>
      <xdr:col>6</xdr:col>
      <xdr:colOff>0</xdr:colOff>
      <xdr:row>15</xdr:row>
      <xdr:rowOff>0</xdr:rowOff>
    </xdr:from>
    <xdr:to>
      <xdr:col>8</xdr:col>
      <xdr:colOff>466725</xdr:colOff>
      <xdr:row>20</xdr:row>
      <xdr:rowOff>180975</xdr:rowOff>
    </xdr:to>
    <xdr:grpSp>
      <xdr:nvGrpSpPr>
        <xdr:cNvPr id="14" name="Nivel 5 sub-stratificat" descr="Image of multi-level and sublevel organization chart" title="Nivel 5 sub-stratificat (navigation)">
          <a:hlinkClick xmlns:r="http://schemas.openxmlformats.org/officeDocument/2006/relationships" r:id="rId1" tooltip="Faceți clic pentru a vedea exemplul de SmartArt"/>
          <a:extLst>
            <a:ext uri="{FF2B5EF4-FFF2-40B4-BE49-F238E27FC236}">
              <a16:creationId xmlns:a16="http://schemas.microsoft.com/office/drawing/2014/main" id="{00000000-0008-0000-0000-00000E000000}"/>
            </a:ext>
          </a:extLst>
        </xdr:cNvPr>
        <xdr:cNvGrpSpPr/>
      </xdr:nvGrpSpPr>
      <xdr:grpSpPr>
        <a:xfrm>
          <a:off x="3924300" y="3143250"/>
          <a:ext cx="1571625" cy="1133475"/>
          <a:chOff x="3930805" y="3150220"/>
          <a:chExt cx="1553969" cy="1142767"/>
        </a:xfrm>
      </xdr:grpSpPr>
      <xdr:grpSp>
        <xdr:nvGrpSpPr>
          <xdr:cNvPr id="3106" name="Grup 34">
            <a:extLst>
              <a:ext uri="{FF2B5EF4-FFF2-40B4-BE49-F238E27FC236}">
                <a16:creationId xmlns:a16="http://schemas.microsoft.com/office/drawing/2014/main" id="{00000000-0008-0000-0000-0000220C0000}"/>
              </a:ext>
            </a:extLst>
          </xdr:cNvPr>
          <xdr:cNvGrpSpPr>
            <a:grpSpLocks noChangeAspect="1"/>
          </xdr:cNvGrpSpPr>
        </xdr:nvGrpSpPr>
        <xdr:grpSpPr bwMode="auto">
          <a:xfrm>
            <a:off x="3930805" y="3150220"/>
            <a:ext cx="1553969" cy="1142767"/>
            <a:chOff x="366" y="289"/>
            <a:chExt cx="163" cy="120"/>
          </a:xfrm>
        </xdr:grpSpPr>
        <xdr:sp macro="" textlink="">
          <xdr:nvSpPr>
            <xdr:cNvPr id="3105" name="Formă automată 33">
              <a:extLst>
                <a:ext uri="{FF2B5EF4-FFF2-40B4-BE49-F238E27FC236}">
                  <a16:creationId xmlns:a16="http://schemas.microsoft.com/office/drawing/2014/main" id="{00000000-0008-0000-0000-0000210C0000}"/>
                </a:ext>
              </a:extLst>
            </xdr:cNvPr>
            <xdr:cNvSpPr>
              <a:spLocks noChangeAspect="1" noChangeArrowheads="1" noTextEdit="1"/>
            </xdr:cNvSpPr>
          </xdr:nvSpPr>
          <xdr:spPr bwMode="auto">
            <a:xfrm>
              <a:off x="366" y="289"/>
              <a:ext cx="163" cy="120"/>
            </a:xfrm>
            <a:prstGeom prst="rect">
              <a:avLst/>
            </a:prstGeom>
            <a:noFill/>
            <a:ln w="9525">
              <a:noFill/>
              <a:miter lim="800000"/>
              <a:headEnd/>
              <a:tailEnd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xdr:spPr>
        </xdr:sp>
        <xdr:sp macro="" textlink="">
          <xdr:nvSpPr>
            <xdr:cNvPr id="3107" name="Dreptunghi 35">
              <a:extLst>
                <a:ext uri="{FF2B5EF4-FFF2-40B4-BE49-F238E27FC236}">
                  <a16:creationId xmlns:a16="http://schemas.microsoft.com/office/drawing/2014/main" id="{00000000-0008-0000-0000-000023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366" y="289"/>
              <a:ext cx="163" cy="120"/>
            </a:xfrm>
            <a:prstGeom prst="rect">
              <a:avLst/>
            </a:prstGeom>
            <a:noFill/>
            <a:ln w="0">
              <a:noFill/>
              <a:prstDash val="solid"/>
              <a:miter lim="800000"/>
              <a:headEnd/>
              <a:tailEnd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xdr:spPr>
        </xdr:sp>
        <xdr:sp macro="" textlink="">
          <xdr:nvSpPr>
            <xdr:cNvPr id="3108" name="Dreptunghi 36">
              <a:extLst>
                <a:ext uri="{FF2B5EF4-FFF2-40B4-BE49-F238E27FC236}">
                  <a16:creationId xmlns:a16="http://schemas.microsoft.com/office/drawing/2014/main" id="{00000000-0008-0000-0000-000024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398" y="289"/>
              <a:ext cx="65" cy="32"/>
            </a:xfrm>
            <a:prstGeom prst="rect">
              <a:avLst/>
            </a:prstGeom>
            <a:solidFill>
              <a:schemeClr val="accent1"/>
            </a:solidFill>
            <a:ln w="0">
              <a:noFill/>
              <a:prstDash val="solid"/>
              <a:miter lim="800000"/>
              <a:headEnd/>
              <a:tailEnd/>
            </a:ln>
          </xdr:spPr>
        </xdr:sp>
        <xdr:sp macro="" textlink="">
          <xdr:nvSpPr>
            <xdr:cNvPr id="3109" name="Dreptunghi 37">
              <a:extLst>
                <a:ext uri="{FF2B5EF4-FFF2-40B4-BE49-F238E27FC236}">
                  <a16:creationId xmlns:a16="http://schemas.microsoft.com/office/drawing/2014/main" id="{00000000-0008-0000-0000-000025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366" y="358"/>
              <a:ext cx="65" cy="32"/>
            </a:xfrm>
            <a:prstGeom prst="rect">
              <a:avLst/>
            </a:prstGeom>
            <a:solidFill>
              <a:schemeClr val="accent2">
                <a:lumMod val="50000"/>
              </a:schemeClr>
            </a:solidFill>
            <a:ln w="0">
              <a:noFill/>
              <a:prstDash val="solid"/>
              <a:miter lim="800000"/>
              <a:headEnd/>
              <a:tailEnd/>
            </a:ln>
          </xdr:spPr>
        </xdr:sp>
        <xdr:sp macro="" textlink="">
          <xdr:nvSpPr>
            <xdr:cNvPr id="3110" name="Dreptunghi 38">
              <a:extLst>
                <a:ext uri="{FF2B5EF4-FFF2-40B4-BE49-F238E27FC236}">
                  <a16:creationId xmlns:a16="http://schemas.microsoft.com/office/drawing/2014/main" id="{00000000-0008-0000-0000-000026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463" y="339"/>
              <a:ext cx="65" cy="32"/>
            </a:xfrm>
            <a:prstGeom prst="rect">
              <a:avLst/>
            </a:prstGeom>
            <a:solidFill>
              <a:schemeClr val="accent2">
                <a:lumMod val="75000"/>
              </a:schemeClr>
            </a:solidFill>
            <a:ln w="0">
              <a:noFill/>
              <a:prstDash val="solid"/>
              <a:miter lim="800000"/>
              <a:headEnd/>
              <a:tailEnd/>
            </a:ln>
          </xdr:spPr>
        </xdr:sp>
        <xdr:sp macro="" textlink="">
          <xdr:nvSpPr>
            <xdr:cNvPr id="3111" name="Dreptunghi 39">
              <a:extLst>
                <a:ext uri="{FF2B5EF4-FFF2-40B4-BE49-F238E27FC236}">
                  <a16:creationId xmlns:a16="http://schemas.microsoft.com/office/drawing/2014/main" id="{00000000-0008-0000-0000-000027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463" y="377"/>
              <a:ext cx="65" cy="32"/>
            </a:xfrm>
            <a:prstGeom prst="rect">
              <a:avLst/>
            </a:prstGeom>
            <a:solidFill>
              <a:schemeClr val="accent2">
                <a:lumMod val="75000"/>
              </a:schemeClr>
            </a:solidFill>
            <a:ln w="0">
              <a:noFill/>
              <a:prstDash val="solid"/>
              <a:miter lim="800000"/>
              <a:headEnd/>
              <a:tailEnd/>
            </a:ln>
          </xdr:spPr>
        </xdr:sp>
      </xdr:grpSp>
      <xdr:grpSp>
        <xdr:nvGrpSpPr>
          <xdr:cNvPr id="3101" name="Grup 29">
            <a:extLst>
              <a:ext uri="{FF2B5EF4-FFF2-40B4-BE49-F238E27FC236}">
                <a16:creationId xmlns:a16="http://schemas.microsoft.com/office/drawing/2014/main" id="{00000000-0008-0000-0000-00001D0C0000}"/>
              </a:ext>
            </a:extLst>
          </xdr:cNvPr>
          <xdr:cNvGrpSpPr>
            <a:grpSpLocks noChangeAspect="1"/>
          </xdr:cNvGrpSpPr>
        </xdr:nvGrpSpPr>
        <xdr:grpSpPr bwMode="auto">
          <a:xfrm>
            <a:off x="4235132" y="3454451"/>
            <a:ext cx="1245838" cy="686421"/>
            <a:chOff x="537" y="269"/>
            <a:chExt cx="131" cy="72"/>
          </a:xfrm>
        </xdr:grpSpPr>
        <xdr:sp macro="" textlink="">
          <xdr:nvSpPr>
            <xdr:cNvPr id="3100" name="FormăAuto 28">
              <a:extLst>
                <a:ext uri="{FF2B5EF4-FFF2-40B4-BE49-F238E27FC236}">
                  <a16:creationId xmlns:a16="http://schemas.microsoft.com/office/drawing/2014/main" id="{00000000-0008-0000-0000-00001C0C0000}"/>
                </a:ext>
              </a:extLst>
            </xdr:cNvPr>
            <xdr:cNvSpPr>
              <a:spLocks noChangeAspect="1" noChangeArrowheads="1" noTextEdit="1"/>
            </xdr:cNvSpPr>
          </xdr:nvSpPr>
          <xdr:spPr bwMode="auto">
            <a:xfrm>
              <a:off x="537" y="269"/>
              <a:ext cx="131" cy="72"/>
            </a:xfrm>
            <a:prstGeom prst="rect">
              <a:avLst/>
            </a:prstGeom>
            <a:noFill/>
            <a:ln w="9525">
              <a:noFill/>
              <a:miter lim="800000"/>
              <a:headEnd/>
              <a:tailEnd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xdr:spPr>
        </xdr:sp>
        <xdr:sp macro="" textlink="">
          <xdr:nvSpPr>
            <xdr:cNvPr id="3102" name="Dreptunghi 30">
              <a:extLst>
                <a:ext uri="{FF2B5EF4-FFF2-40B4-BE49-F238E27FC236}">
                  <a16:creationId xmlns:a16="http://schemas.microsoft.com/office/drawing/2014/main" id="{00000000-0008-0000-0000-00001E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537" y="269"/>
              <a:ext cx="131" cy="72"/>
            </a:xfrm>
            <a:prstGeom prst="rect">
              <a:avLst/>
            </a:prstGeom>
            <a:noFill/>
            <a:ln w="0">
              <a:noFill/>
              <a:prstDash val="solid"/>
              <a:miter lim="800000"/>
              <a:headEnd/>
              <a:tailEnd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xdr:spPr>
        </xdr:sp>
        <xdr:sp macro="" textlink="">
          <xdr:nvSpPr>
            <xdr:cNvPr id="3103" name="Formă liberă 31">
              <a:extLst>
                <a:ext uri="{FF2B5EF4-FFF2-40B4-BE49-F238E27FC236}">
                  <a16:creationId xmlns:a16="http://schemas.microsoft.com/office/drawing/2014/main" id="{00000000-0008-0000-0000-00001F0C0000}"/>
                </a:ext>
              </a:extLst>
            </xdr:cNvPr>
            <xdr:cNvSpPr>
              <a:spLocks noEditPoints="1"/>
            </xdr:cNvSpPr>
          </xdr:nvSpPr>
          <xdr:spPr bwMode="auto">
            <a:xfrm>
              <a:off x="537" y="269"/>
              <a:ext cx="130" cy="72"/>
            </a:xfrm>
            <a:custGeom>
              <a:avLst/>
              <a:gdLst>
                <a:gd name="T0" fmla="*/ 1262 w 3373"/>
                <a:gd name="T1" fmla="*/ 858 h 1864"/>
                <a:gd name="T2" fmla="*/ 1695 w 3373"/>
                <a:gd name="T3" fmla="*/ 858 h 1864"/>
                <a:gd name="T4" fmla="*/ 1695 w 3373"/>
                <a:gd name="T5" fmla="*/ 875 h 1864"/>
                <a:gd name="T6" fmla="*/ 1280 w 3373"/>
                <a:gd name="T7" fmla="*/ 875 h 1864"/>
                <a:gd name="T8" fmla="*/ 1280 w 3373"/>
                <a:gd name="T9" fmla="*/ 1846 h 1864"/>
                <a:gd name="T10" fmla="*/ 1695 w 3373"/>
                <a:gd name="T11" fmla="*/ 1846 h 1864"/>
                <a:gd name="T12" fmla="*/ 1695 w 3373"/>
                <a:gd name="T13" fmla="*/ 1864 h 1864"/>
                <a:gd name="T14" fmla="*/ 1262 w 3373"/>
                <a:gd name="T15" fmla="*/ 1864 h 1864"/>
                <a:gd name="T16" fmla="*/ 1262 w 3373"/>
                <a:gd name="T17" fmla="*/ 1370 h 1864"/>
                <a:gd name="T18" fmla="*/ 852 w 3373"/>
                <a:gd name="T19" fmla="*/ 1370 h 1864"/>
                <a:gd name="T20" fmla="*/ 852 w 3373"/>
                <a:gd name="T21" fmla="*/ 1352 h 1864"/>
                <a:gd name="T22" fmla="*/ 1262 w 3373"/>
                <a:gd name="T23" fmla="*/ 1352 h 1864"/>
                <a:gd name="T24" fmla="*/ 1262 w 3373"/>
                <a:gd name="T25" fmla="*/ 858 h 1864"/>
                <a:gd name="T26" fmla="*/ 842 w 3373"/>
                <a:gd name="T27" fmla="*/ 0 h 1864"/>
                <a:gd name="T28" fmla="*/ 860 w 3373"/>
                <a:gd name="T29" fmla="*/ 0 h 1864"/>
                <a:gd name="T30" fmla="*/ 860 w 3373"/>
                <a:gd name="T31" fmla="*/ 289 h 1864"/>
                <a:gd name="T32" fmla="*/ 3373 w 3373"/>
                <a:gd name="T33" fmla="*/ 289 h 1864"/>
                <a:gd name="T34" fmla="*/ 3373 w 3373"/>
                <a:gd name="T35" fmla="*/ 306 h 1864"/>
                <a:gd name="T36" fmla="*/ 18 w 3373"/>
                <a:gd name="T37" fmla="*/ 306 h 1864"/>
                <a:gd name="T38" fmla="*/ 18 w 3373"/>
                <a:gd name="T39" fmla="*/ 940 h 1864"/>
                <a:gd name="T40" fmla="*/ 0 w 3373"/>
                <a:gd name="T41" fmla="*/ 940 h 1864"/>
                <a:gd name="T42" fmla="*/ 0 w 3373"/>
                <a:gd name="T43" fmla="*/ 289 h 1864"/>
                <a:gd name="T44" fmla="*/ 842 w 3373"/>
                <a:gd name="T45" fmla="*/ 289 h 1864"/>
                <a:gd name="T46" fmla="*/ 842 w 3373"/>
                <a:gd name="T47" fmla="*/ 0 h 1864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  <a:cxn ang="0">
                  <a:pos x="T26" y="T27"/>
                </a:cxn>
                <a:cxn ang="0">
                  <a:pos x="T28" y="T29"/>
                </a:cxn>
                <a:cxn ang="0">
                  <a:pos x="T30" y="T31"/>
                </a:cxn>
                <a:cxn ang="0">
                  <a:pos x="T32" y="T33"/>
                </a:cxn>
                <a:cxn ang="0">
                  <a:pos x="T34" y="T35"/>
                </a:cxn>
                <a:cxn ang="0">
                  <a:pos x="T36" y="T37"/>
                </a:cxn>
                <a:cxn ang="0">
                  <a:pos x="T38" y="T39"/>
                </a:cxn>
                <a:cxn ang="0">
                  <a:pos x="T40" y="T41"/>
                </a:cxn>
                <a:cxn ang="0">
                  <a:pos x="T42" y="T43"/>
                </a:cxn>
                <a:cxn ang="0">
                  <a:pos x="T44" y="T45"/>
                </a:cxn>
                <a:cxn ang="0">
                  <a:pos x="T46" y="T47"/>
                </a:cxn>
              </a:cxnLst>
              <a:rect l="0" t="0" r="r" b="b"/>
              <a:pathLst>
                <a:path w="3373" h="1864">
                  <a:moveTo>
                    <a:pt x="1262" y="858"/>
                  </a:moveTo>
                  <a:lnTo>
                    <a:pt x="1695" y="858"/>
                  </a:lnTo>
                  <a:lnTo>
                    <a:pt x="1695" y="875"/>
                  </a:lnTo>
                  <a:lnTo>
                    <a:pt x="1280" y="875"/>
                  </a:lnTo>
                  <a:lnTo>
                    <a:pt x="1280" y="1846"/>
                  </a:lnTo>
                  <a:lnTo>
                    <a:pt x="1695" y="1846"/>
                  </a:lnTo>
                  <a:lnTo>
                    <a:pt x="1695" y="1864"/>
                  </a:lnTo>
                  <a:lnTo>
                    <a:pt x="1262" y="1864"/>
                  </a:lnTo>
                  <a:lnTo>
                    <a:pt x="1262" y="1370"/>
                  </a:lnTo>
                  <a:lnTo>
                    <a:pt x="852" y="1370"/>
                  </a:lnTo>
                  <a:lnTo>
                    <a:pt x="852" y="1352"/>
                  </a:lnTo>
                  <a:lnTo>
                    <a:pt x="1262" y="1352"/>
                  </a:lnTo>
                  <a:lnTo>
                    <a:pt x="1262" y="858"/>
                  </a:lnTo>
                  <a:close/>
                  <a:moveTo>
                    <a:pt x="842" y="0"/>
                  </a:moveTo>
                  <a:lnTo>
                    <a:pt x="860" y="0"/>
                  </a:lnTo>
                  <a:lnTo>
                    <a:pt x="860" y="289"/>
                  </a:lnTo>
                  <a:lnTo>
                    <a:pt x="3373" y="289"/>
                  </a:lnTo>
                  <a:lnTo>
                    <a:pt x="3373" y="306"/>
                  </a:lnTo>
                  <a:lnTo>
                    <a:pt x="18" y="306"/>
                  </a:lnTo>
                  <a:lnTo>
                    <a:pt x="18" y="940"/>
                  </a:lnTo>
                  <a:lnTo>
                    <a:pt x="0" y="940"/>
                  </a:lnTo>
                  <a:lnTo>
                    <a:pt x="0" y="289"/>
                  </a:lnTo>
                  <a:lnTo>
                    <a:pt x="842" y="289"/>
                  </a:lnTo>
                  <a:lnTo>
                    <a:pt x="842" y="0"/>
                  </a:lnTo>
                  <a:close/>
                </a:path>
              </a:pathLst>
            </a:custGeom>
            <a:solidFill>
              <a:schemeClr val="tx1">
                <a:lumMod val="50000"/>
                <a:lumOff val="50000"/>
              </a:schemeClr>
            </a:solidFill>
            <a:ln w="0">
              <a:noFill/>
              <a:prstDash val="solid"/>
              <a:round/>
              <a:headEnd/>
              <a:tailEnd/>
            </a:ln>
          </xdr:spPr>
        </xdr:sp>
      </xdr:grpSp>
    </xdr:grpSp>
    <xdr:clientData/>
  </xdr:twoCellAnchor>
  <xdr:twoCellAnchor>
    <xdr:from>
      <xdr:col>6</xdr:col>
      <xdr:colOff>0</xdr:colOff>
      <xdr:row>5</xdr:row>
      <xdr:rowOff>0</xdr:rowOff>
    </xdr:from>
    <xdr:to>
      <xdr:col>8</xdr:col>
      <xdr:colOff>466725</xdr:colOff>
      <xdr:row>10</xdr:row>
      <xdr:rowOff>180975</xdr:rowOff>
    </xdr:to>
    <xdr:grpSp>
      <xdr:nvGrpSpPr>
        <xdr:cNvPr id="17" name="Fotografie SmartArt" descr="Image of basic organization chart with space for photos" title="SmartArt with Photos (navigation)">
          <a:hlinkClick xmlns:r="http://schemas.openxmlformats.org/officeDocument/2006/relationships" r:id="rId2" tooltip="Faceți clic pentru a vedea exemplul de SmartArt"/>
          <a:extLst>
            <a:ext uri="{FF2B5EF4-FFF2-40B4-BE49-F238E27FC236}">
              <a16:creationId xmlns:a16="http://schemas.microsoft.com/office/drawing/2014/main" id="{00000000-0008-0000-0000-000011000000}"/>
            </a:ext>
          </a:extLst>
        </xdr:cNvPr>
        <xdr:cNvGrpSpPr/>
      </xdr:nvGrpSpPr>
      <xdr:grpSpPr>
        <a:xfrm>
          <a:off x="3924300" y="1238250"/>
          <a:ext cx="1571625" cy="1133475"/>
          <a:chOff x="3930805" y="1235927"/>
          <a:chExt cx="1553969" cy="1142768"/>
        </a:xfrm>
      </xdr:grpSpPr>
      <xdr:grpSp>
        <xdr:nvGrpSpPr>
          <xdr:cNvPr id="3080" name="Grup 8">
            <a:extLst>
              <a:ext uri="{FF2B5EF4-FFF2-40B4-BE49-F238E27FC236}">
                <a16:creationId xmlns:a16="http://schemas.microsoft.com/office/drawing/2014/main" id="{00000000-0008-0000-0000-0000080C0000}"/>
              </a:ext>
            </a:extLst>
          </xdr:cNvPr>
          <xdr:cNvGrpSpPr>
            <a:grpSpLocks noChangeAspect="1"/>
          </xdr:cNvGrpSpPr>
        </xdr:nvGrpSpPr>
        <xdr:grpSpPr bwMode="auto">
          <a:xfrm>
            <a:off x="3930805" y="1235927"/>
            <a:ext cx="1553969" cy="1142768"/>
            <a:chOff x="366" y="88"/>
            <a:chExt cx="163" cy="120"/>
          </a:xfrm>
        </xdr:grpSpPr>
        <xdr:sp macro="" textlink="">
          <xdr:nvSpPr>
            <xdr:cNvPr id="3079" name="FormăAuto 7">
              <a:extLst>
                <a:ext uri="{FF2B5EF4-FFF2-40B4-BE49-F238E27FC236}">
                  <a16:creationId xmlns:a16="http://schemas.microsoft.com/office/drawing/2014/main" id="{00000000-0008-0000-0000-0000070C0000}"/>
                </a:ext>
              </a:extLst>
            </xdr:cNvPr>
            <xdr:cNvSpPr>
              <a:spLocks noChangeAspect="1" noChangeArrowheads="1" noTextEdit="1"/>
            </xdr:cNvSpPr>
          </xdr:nvSpPr>
          <xdr:spPr bwMode="auto">
            <a:xfrm>
              <a:off x="366" y="88"/>
              <a:ext cx="163" cy="120"/>
            </a:xfrm>
            <a:prstGeom prst="rect">
              <a:avLst/>
            </a:prstGeom>
            <a:noFill/>
            <a:ln w="9525">
              <a:noFill/>
              <a:miter lim="800000"/>
              <a:headEnd/>
              <a:tailEnd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xdr:spPr>
        </xdr:sp>
        <xdr:sp macro="" textlink="">
          <xdr:nvSpPr>
            <xdr:cNvPr id="3081" name="Dreptunghi 9">
              <a:extLst>
                <a:ext uri="{FF2B5EF4-FFF2-40B4-BE49-F238E27FC236}">
                  <a16:creationId xmlns:a16="http://schemas.microsoft.com/office/drawing/2014/main" id="{00000000-0008-0000-0000-000009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366" y="88"/>
              <a:ext cx="163" cy="120"/>
            </a:xfrm>
            <a:prstGeom prst="rect">
              <a:avLst/>
            </a:prstGeom>
            <a:noFill/>
            <a:ln w="0">
              <a:noFill/>
              <a:prstDash val="solid"/>
              <a:miter lim="800000"/>
              <a:headEnd/>
              <a:tailEnd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xdr:spPr>
        </xdr:sp>
        <xdr:sp macro="" textlink="">
          <xdr:nvSpPr>
            <xdr:cNvPr id="3082" name="Formă liberă 10">
              <a:extLst>
                <a:ext uri="{FF2B5EF4-FFF2-40B4-BE49-F238E27FC236}">
                  <a16:creationId xmlns:a16="http://schemas.microsoft.com/office/drawing/2014/main" id="{00000000-0008-0000-0000-00000A0C0000}"/>
                </a:ext>
              </a:extLst>
            </xdr:cNvPr>
            <xdr:cNvSpPr>
              <a:spLocks noEditPoints="1"/>
            </xdr:cNvSpPr>
          </xdr:nvSpPr>
          <xdr:spPr bwMode="auto">
            <a:xfrm>
              <a:off x="414" y="88"/>
              <a:ext cx="65" cy="32"/>
            </a:xfrm>
            <a:custGeom>
              <a:avLst/>
              <a:gdLst>
                <a:gd name="T0" fmla="*/ 93 w 1361"/>
                <a:gd name="T1" fmla="*/ 588 h 679"/>
                <a:gd name="T2" fmla="*/ 136 w 1361"/>
                <a:gd name="T3" fmla="*/ 573 h 679"/>
                <a:gd name="T4" fmla="*/ 137 w 1361"/>
                <a:gd name="T5" fmla="*/ 541 h 679"/>
                <a:gd name="T6" fmla="*/ 143 w 1361"/>
                <a:gd name="T7" fmla="*/ 519 h 679"/>
                <a:gd name="T8" fmla="*/ 162 w 1361"/>
                <a:gd name="T9" fmla="*/ 507 h 679"/>
                <a:gd name="T10" fmla="*/ 185 w 1361"/>
                <a:gd name="T11" fmla="*/ 499 h 679"/>
                <a:gd name="T12" fmla="*/ 249 w 1361"/>
                <a:gd name="T13" fmla="*/ 471 h 679"/>
                <a:gd name="T14" fmla="*/ 274 w 1361"/>
                <a:gd name="T15" fmla="*/ 459 h 679"/>
                <a:gd name="T16" fmla="*/ 285 w 1361"/>
                <a:gd name="T17" fmla="*/ 438 h 679"/>
                <a:gd name="T18" fmla="*/ 291 w 1361"/>
                <a:gd name="T19" fmla="*/ 430 h 679"/>
                <a:gd name="T20" fmla="*/ 285 w 1361"/>
                <a:gd name="T21" fmla="*/ 421 h 679"/>
                <a:gd name="T22" fmla="*/ 278 w 1361"/>
                <a:gd name="T23" fmla="*/ 383 h 679"/>
                <a:gd name="T24" fmla="*/ 276 w 1361"/>
                <a:gd name="T25" fmla="*/ 383 h 679"/>
                <a:gd name="T26" fmla="*/ 272 w 1361"/>
                <a:gd name="T27" fmla="*/ 382 h 679"/>
                <a:gd name="T28" fmla="*/ 270 w 1361"/>
                <a:gd name="T29" fmla="*/ 381 h 679"/>
                <a:gd name="T30" fmla="*/ 261 w 1361"/>
                <a:gd name="T31" fmla="*/ 366 h 679"/>
                <a:gd name="T32" fmla="*/ 259 w 1361"/>
                <a:gd name="T33" fmla="*/ 344 h 679"/>
                <a:gd name="T34" fmla="*/ 259 w 1361"/>
                <a:gd name="T35" fmla="*/ 331 h 679"/>
                <a:gd name="T36" fmla="*/ 263 w 1361"/>
                <a:gd name="T37" fmla="*/ 322 h 679"/>
                <a:gd name="T38" fmla="*/ 259 w 1361"/>
                <a:gd name="T39" fmla="*/ 294 h 679"/>
                <a:gd name="T40" fmla="*/ 262 w 1361"/>
                <a:gd name="T41" fmla="*/ 259 h 679"/>
                <a:gd name="T42" fmla="*/ 274 w 1361"/>
                <a:gd name="T43" fmla="*/ 237 h 679"/>
                <a:gd name="T44" fmla="*/ 295 w 1361"/>
                <a:gd name="T45" fmla="*/ 225 h 679"/>
                <a:gd name="T46" fmla="*/ 318 w 1361"/>
                <a:gd name="T47" fmla="*/ 216 h 679"/>
                <a:gd name="T48" fmla="*/ 349 w 1361"/>
                <a:gd name="T49" fmla="*/ 212 h 679"/>
                <a:gd name="T50" fmla="*/ 381 w 1361"/>
                <a:gd name="T51" fmla="*/ 223 h 679"/>
                <a:gd name="T52" fmla="*/ 403 w 1361"/>
                <a:gd name="T53" fmla="*/ 233 h 679"/>
                <a:gd name="T54" fmla="*/ 407 w 1361"/>
                <a:gd name="T55" fmla="*/ 237 h 679"/>
                <a:gd name="T56" fmla="*/ 411 w 1361"/>
                <a:gd name="T57" fmla="*/ 243 h 679"/>
                <a:gd name="T58" fmla="*/ 413 w 1361"/>
                <a:gd name="T59" fmla="*/ 249 h 679"/>
                <a:gd name="T60" fmla="*/ 415 w 1361"/>
                <a:gd name="T61" fmla="*/ 258 h 679"/>
                <a:gd name="T62" fmla="*/ 416 w 1361"/>
                <a:gd name="T63" fmla="*/ 269 h 679"/>
                <a:gd name="T64" fmla="*/ 416 w 1361"/>
                <a:gd name="T65" fmla="*/ 284 h 679"/>
                <a:gd name="T66" fmla="*/ 414 w 1361"/>
                <a:gd name="T67" fmla="*/ 301 h 679"/>
                <a:gd name="T68" fmla="*/ 414 w 1361"/>
                <a:gd name="T69" fmla="*/ 317 h 679"/>
                <a:gd name="T70" fmla="*/ 415 w 1361"/>
                <a:gd name="T71" fmla="*/ 323 h 679"/>
                <a:gd name="T72" fmla="*/ 417 w 1361"/>
                <a:gd name="T73" fmla="*/ 326 h 679"/>
                <a:gd name="T74" fmla="*/ 422 w 1361"/>
                <a:gd name="T75" fmla="*/ 340 h 679"/>
                <a:gd name="T76" fmla="*/ 421 w 1361"/>
                <a:gd name="T77" fmla="*/ 360 h 679"/>
                <a:gd name="T78" fmla="*/ 418 w 1361"/>
                <a:gd name="T79" fmla="*/ 370 h 679"/>
                <a:gd name="T80" fmla="*/ 414 w 1361"/>
                <a:gd name="T81" fmla="*/ 377 h 679"/>
                <a:gd name="T82" fmla="*/ 410 w 1361"/>
                <a:gd name="T83" fmla="*/ 380 h 679"/>
                <a:gd name="T84" fmla="*/ 406 w 1361"/>
                <a:gd name="T85" fmla="*/ 383 h 679"/>
                <a:gd name="T86" fmla="*/ 402 w 1361"/>
                <a:gd name="T87" fmla="*/ 387 h 679"/>
                <a:gd name="T88" fmla="*/ 399 w 1361"/>
                <a:gd name="T89" fmla="*/ 405 h 679"/>
                <a:gd name="T90" fmla="*/ 395 w 1361"/>
                <a:gd name="T91" fmla="*/ 419 h 679"/>
                <a:gd name="T92" fmla="*/ 387 w 1361"/>
                <a:gd name="T93" fmla="*/ 429 h 679"/>
                <a:gd name="T94" fmla="*/ 398 w 1361"/>
                <a:gd name="T95" fmla="*/ 438 h 679"/>
                <a:gd name="T96" fmla="*/ 408 w 1361"/>
                <a:gd name="T97" fmla="*/ 459 h 679"/>
                <a:gd name="T98" fmla="*/ 433 w 1361"/>
                <a:gd name="T99" fmla="*/ 471 h 679"/>
                <a:gd name="T100" fmla="*/ 496 w 1361"/>
                <a:gd name="T101" fmla="*/ 499 h 679"/>
                <a:gd name="T102" fmla="*/ 520 w 1361"/>
                <a:gd name="T103" fmla="*/ 507 h 679"/>
                <a:gd name="T104" fmla="*/ 539 w 1361"/>
                <a:gd name="T105" fmla="*/ 519 h 679"/>
                <a:gd name="T106" fmla="*/ 545 w 1361"/>
                <a:gd name="T107" fmla="*/ 541 h 679"/>
                <a:gd name="T108" fmla="*/ 546 w 1361"/>
                <a:gd name="T109" fmla="*/ 573 h 679"/>
                <a:gd name="T110" fmla="*/ 590 w 1361"/>
                <a:gd name="T111" fmla="*/ 588 h 679"/>
                <a:gd name="T112" fmla="*/ 93 w 1361"/>
                <a:gd name="T113" fmla="*/ 92 h 679"/>
                <a:gd name="T114" fmla="*/ 1361 w 1361"/>
                <a:gd name="T115" fmla="*/ 0 h 679"/>
                <a:gd name="T116" fmla="*/ 0 w 1361"/>
                <a:gd name="T117" fmla="*/ 679 h 679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  <a:cxn ang="0">
                  <a:pos x="T26" y="T27"/>
                </a:cxn>
                <a:cxn ang="0">
                  <a:pos x="T28" y="T29"/>
                </a:cxn>
                <a:cxn ang="0">
                  <a:pos x="T30" y="T31"/>
                </a:cxn>
                <a:cxn ang="0">
                  <a:pos x="T32" y="T33"/>
                </a:cxn>
                <a:cxn ang="0">
                  <a:pos x="T34" y="T35"/>
                </a:cxn>
                <a:cxn ang="0">
                  <a:pos x="T36" y="T37"/>
                </a:cxn>
                <a:cxn ang="0">
                  <a:pos x="T38" y="T39"/>
                </a:cxn>
                <a:cxn ang="0">
                  <a:pos x="T40" y="T41"/>
                </a:cxn>
                <a:cxn ang="0">
                  <a:pos x="T42" y="T43"/>
                </a:cxn>
                <a:cxn ang="0">
                  <a:pos x="T44" y="T45"/>
                </a:cxn>
                <a:cxn ang="0">
                  <a:pos x="T46" y="T47"/>
                </a:cxn>
                <a:cxn ang="0">
                  <a:pos x="T48" y="T49"/>
                </a:cxn>
                <a:cxn ang="0">
                  <a:pos x="T50" y="T51"/>
                </a:cxn>
                <a:cxn ang="0">
                  <a:pos x="T52" y="T53"/>
                </a:cxn>
                <a:cxn ang="0">
                  <a:pos x="T54" y="T55"/>
                </a:cxn>
                <a:cxn ang="0">
                  <a:pos x="T56" y="T57"/>
                </a:cxn>
                <a:cxn ang="0">
                  <a:pos x="T58" y="T59"/>
                </a:cxn>
                <a:cxn ang="0">
                  <a:pos x="T60" y="T61"/>
                </a:cxn>
                <a:cxn ang="0">
                  <a:pos x="T62" y="T63"/>
                </a:cxn>
                <a:cxn ang="0">
                  <a:pos x="T64" y="T65"/>
                </a:cxn>
                <a:cxn ang="0">
                  <a:pos x="T66" y="T67"/>
                </a:cxn>
                <a:cxn ang="0">
                  <a:pos x="T68" y="T69"/>
                </a:cxn>
                <a:cxn ang="0">
                  <a:pos x="T70" y="T71"/>
                </a:cxn>
                <a:cxn ang="0">
                  <a:pos x="T72" y="T73"/>
                </a:cxn>
                <a:cxn ang="0">
                  <a:pos x="T74" y="T75"/>
                </a:cxn>
                <a:cxn ang="0">
                  <a:pos x="T76" y="T77"/>
                </a:cxn>
                <a:cxn ang="0">
                  <a:pos x="T78" y="T79"/>
                </a:cxn>
                <a:cxn ang="0">
                  <a:pos x="T80" y="T81"/>
                </a:cxn>
                <a:cxn ang="0">
                  <a:pos x="T82" y="T83"/>
                </a:cxn>
                <a:cxn ang="0">
                  <a:pos x="T84" y="T85"/>
                </a:cxn>
                <a:cxn ang="0">
                  <a:pos x="T86" y="T87"/>
                </a:cxn>
                <a:cxn ang="0">
                  <a:pos x="T88" y="T89"/>
                </a:cxn>
                <a:cxn ang="0">
                  <a:pos x="T90" y="T91"/>
                </a:cxn>
                <a:cxn ang="0">
                  <a:pos x="T92" y="T93"/>
                </a:cxn>
                <a:cxn ang="0">
                  <a:pos x="T94" y="T95"/>
                </a:cxn>
                <a:cxn ang="0">
                  <a:pos x="T96" y="T97"/>
                </a:cxn>
                <a:cxn ang="0">
                  <a:pos x="T98" y="T99"/>
                </a:cxn>
                <a:cxn ang="0">
                  <a:pos x="T100" y="T101"/>
                </a:cxn>
                <a:cxn ang="0">
                  <a:pos x="T102" y="T103"/>
                </a:cxn>
                <a:cxn ang="0">
                  <a:pos x="T104" y="T105"/>
                </a:cxn>
                <a:cxn ang="0">
                  <a:pos x="T106" y="T107"/>
                </a:cxn>
                <a:cxn ang="0">
                  <a:pos x="T108" y="T109"/>
                </a:cxn>
                <a:cxn ang="0">
                  <a:pos x="T110" y="T111"/>
                </a:cxn>
                <a:cxn ang="0">
                  <a:pos x="T112" y="T113"/>
                </a:cxn>
                <a:cxn ang="0">
                  <a:pos x="T114" y="T115"/>
                </a:cxn>
                <a:cxn ang="0">
                  <a:pos x="T116" y="T117"/>
                </a:cxn>
              </a:cxnLst>
              <a:rect l="0" t="0" r="r" b="b"/>
              <a:pathLst>
                <a:path w="1361" h="679">
                  <a:moveTo>
                    <a:pt x="93" y="92"/>
                  </a:moveTo>
                  <a:lnTo>
                    <a:pt x="93" y="588"/>
                  </a:lnTo>
                  <a:lnTo>
                    <a:pt x="136" y="588"/>
                  </a:lnTo>
                  <a:lnTo>
                    <a:pt x="136" y="573"/>
                  </a:lnTo>
                  <a:lnTo>
                    <a:pt x="136" y="556"/>
                  </a:lnTo>
                  <a:lnTo>
                    <a:pt x="137" y="541"/>
                  </a:lnTo>
                  <a:lnTo>
                    <a:pt x="137" y="529"/>
                  </a:lnTo>
                  <a:lnTo>
                    <a:pt x="143" y="519"/>
                  </a:lnTo>
                  <a:lnTo>
                    <a:pt x="152" y="513"/>
                  </a:lnTo>
                  <a:lnTo>
                    <a:pt x="162" y="507"/>
                  </a:lnTo>
                  <a:lnTo>
                    <a:pt x="174" y="503"/>
                  </a:lnTo>
                  <a:lnTo>
                    <a:pt x="185" y="499"/>
                  </a:lnTo>
                  <a:lnTo>
                    <a:pt x="217" y="485"/>
                  </a:lnTo>
                  <a:lnTo>
                    <a:pt x="249" y="471"/>
                  </a:lnTo>
                  <a:lnTo>
                    <a:pt x="267" y="467"/>
                  </a:lnTo>
                  <a:lnTo>
                    <a:pt x="274" y="459"/>
                  </a:lnTo>
                  <a:lnTo>
                    <a:pt x="279" y="447"/>
                  </a:lnTo>
                  <a:lnTo>
                    <a:pt x="285" y="438"/>
                  </a:lnTo>
                  <a:lnTo>
                    <a:pt x="293" y="436"/>
                  </a:lnTo>
                  <a:lnTo>
                    <a:pt x="291" y="430"/>
                  </a:lnTo>
                  <a:lnTo>
                    <a:pt x="288" y="426"/>
                  </a:lnTo>
                  <a:lnTo>
                    <a:pt x="285" y="421"/>
                  </a:lnTo>
                  <a:lnTo>
                    <a:pt x="282" y="417"/>
                  </a:lnTo>
                  <a:lnTo>
                    <a:pt x="278" y="383"/>
                  </a:lnTo>
                  <a:lnTo>
                    <a:pt x="278" y="383"/>
                  </a:lnTo>
                  <a:lnTo>
                    <a:pt x="276" y="383"/>
                  </a:lnTo>
                  <a:lnTo>
                    <a:pt x="274" y="383"/>
                  </a:lnTo>
                  <a:lnTo>
                    <a:pt x="272" y="382"/>
                  </a:lnTo>
                  <a:lnTo>
                    <a:pt x="271" y="382"/>
                  </a:lnTo>
                  <a:lnTo>
                    <a:pt x="270" y="381"/>
                  </a:lnTo>
                  <a:lnTo>
                    <a:pt x="265" y="375"/>
                  </a:lnTo>
                  <a:lnTo>
                    <a:pt x="261" y="366"/>
                  </a:lnTo>
                  <a:lnTo>
                    <a:pt x="260" y="354"/>
                  </a:lnTo>
                  <a:lnTo>
                    <a:pt x="259" y="344"/>
                  </a:lnTo>
                  <a:lnTo>
                    <a:pt x="258" y="336"/>
                  </a:lnTo>
                  <a:lnTo>
                    <a:pt x="259" y="331"/>
                  </a:lnTo>
                  <a:lnTo>
                    <a:pt x="261" y="327"/>
                  </a:lnTo>
                  <a:lnTo>
                    <a:pt x="263" y="322"/>
                  </a:lnTo>
                  <a:lnTo>
                    <a:pt x="263" y="316"/>
                  </a:lnTo>
                  <a:lnTo>
                    <a:pt x="259" y="294"/>
                  </a:lnTo>
                  <a:lnTo>
                    <a:pt x="259" y="274"/>
                  </a:lnTo>
                  <a:lnTo>
                    <a:pt x="262" y="259"/>
                  </a:lnTo>
                  <a:lnTo>
                    <a:pt x="267" y="247"/>
                  </a:lnTo>
                  <a:lnTo>
                    <a:pt x="274" y="237"/>
                  </a:lnTo>
                  <a:lnTo>
                    <a:pt x="284" y="230"/>
                  </a:lnTo>
                  <a:lnTo>
                    <a:pt x="295" y="225"/>
                  </a:lnTo>
                  <a:lnTo>
                    <a:pt x="305" y="221"/>
                  </a:lnTo>
                  <a:lnTo>
                    <a:pt x="318" y="216"/>
                  </a:lnTo>
                  <a:lnTo>
                    <a:pt x="332" y="213"/>
                  </a:lnTo>
                  <a:lnTo>
                    <a:pt x="349" y="212"/>
                  </a:lnTo>
                  <a:lnTo>
                    <a:pt x="365" y="215"/>
                  </a:lnTo>
                  <a:lnTo>
                    <a:pt x="381" y="223"/>
                  </a:lnTo>
                  <a:lnTo>
                    <a:pt x="389" y="231"/>
                  </a:lnTo>
                  <a:lnTo>
                    <a:pt x="403" y="233"/>
                  </a:lnTo>
                  <a:lnTo>
                    <a:pt x="405" y="235"/>
                  </a:lnTo>
                  <a:lnTo>
                    <a:pt x="407" y="237"/>
                  </a:lnTo>
                  <a:lnTo>
                    <a:pt x="409" y="240"/>
                  </a:lnTo>
                  <a:lnTo>
                    <a:pt x="411" y="243"/>
                  </a:lnTo>
                  <a:lnTo>
                    <a:pt x="412" y="247"/>
                  </a:lnTo>
                  <a:lnTo>
                    <a:pt x="413" y="249"/>
                  </a:lnTo>
                  <a:lnTo>
                    <a:pt x="413" y="250"/>
                  </a:lnTo>
                  <a:lnTo>
                    <a:pt x="415" y="258"/>
                  </a:lnTo>
                  <a:lnTo>
                    <a:pt x="416" y="264"/>
                  </a:lnTo>
                  <a:lnTo>
                    <a:pt x="416" y="269"/>
                  </a:lnTo>
                  <a:lnTo>
                    <a:pt x="416" y="279"/>
                  </a:lnTo>
                  <a:lnTo>
                    <a:pt x="416" y="284"/>
                  </a:lnTo>
                  <a:lnTo>
                    <a:pt x="415" y="292"/>
                  </a:lnTo>
                  <a:lnTo>
                    <a:pt x="414" y="301"/>
                  </a:lnTo>
                  <a:lnTo>
                    <a:pt x="414" y="311"/>
                  </a:lnTo>
                  <a:lnTo>
                    <a:pt x="414" y="317"/>
                  </a:lnTo>
                  <a:lnTo>
                    <a:pt x="415" y="320"/>
                  </a:lnTo>
                  <a:lnTo>
                    <a:pt x="415" y="323"/>
                  </a:lnTo>
                  <a:lnTo>
                    <a:pt x="416" y="324"/>
                  </a:lnTo>
                  <a:lnTo>
                    <a:pt x="417" y="326"/>
                  </a:lnTo>
                  <a:lnTo>
                    <a:pt x="420" y="329"/>
                  </a:lnTo>
                  <a:lnTo>
                    <a:pt x="422" y="340"/>
                  </a:lnTo>
                  <a:lnTo>
                    <a:pt x="422" y="350"/>
                  </a:lnTo>
                  <a:lnTo>
                    <a:pt x="421" y="360"/>
                  </a:lnTo>
                  <a:lnTo>
                    <a:pt x="420" y="365"/>
                  </a:lnTo>
                  <a:lnTo>
                    <a:pt x="418" y="370"/>
                  </a:lnTo>
                  <a:lnTo>
                    <a:pt x="416" y="374"/>
                  </a:lnTo>
                  <a:lnTo>
                    <a:pt x="414" y="377"/>
                  </a:lnTo>
                  <a:lnTo>
                    <a:pt x="412" y="379"/>
                  </a:lnTo>
                  <a:lnTo>
                    <a:pt x="410" y="380"/>
                  </a:lnTo>
                  <a:lnTo>
                    <a:pt x="408" y="382"/>
                  </a:lnTo>
                  <a:lnTo>
                    <a:pt x="406" y="383"/>
                  </a:lnTo>
                  <a:lnTo>
                    <a:pt x="404" y="385"/>
                  </a:lnTo>
                  <a:lnTo>
                    <a:pt x="402" y="387"/>
                  </a:lnTo>
                  <a:lnTo>
                    <a:pt x="400" y="396"/>
                  </a:lnTo>
                  <a:lnTo>
                    <a:pt x="399" y="405"/>
                  </a:lnTo>
                  <a:lnTo>
                    <a:pt x="398" y="414"/>
                  </a:lnTo>
                  <a:lnTo>
                    <a:pt x="395" y="419"/>
                  </a:lnTo>
                  <a:lnTo>
                    <a:pt x="390" y="424"/>
                  </a:lnTo>
                  <a:lnTo>
                    <a:pt x="387" y="429"/>
                  </a:lnTo>
                  <a:lnTo>
                    <a:pt x="386" y="436"/>
                  </a:lnTo>
                  <a:lnTo>
                    <a:pt x="398" y="438"/>
                  </a:lnTo>
                  <a:lnTo>
                    <a:pt x="402" y="447"/>
                  </a:lnTo>
                  <a:lnTo>
                    <a:pt x="408" y="459"/>
                  </a:lnTo>
                  <a:lnTo>
                    <a:pt x="415" y="467"/>
                  </a:lnTo>
                  <a:lnTo>
                    <a:pt x="433" y="471"/>
                  </a:lnTo>
                  <a:lnTo>
                    <a:pt x="465" y="485"/>
                  </a:lnTo>
                  <a:lnTo>
                    <a:pt x="496" y="499"/>
                  </a:lnTo>
                  <a:lnTo>
                    <a:pt x="509" y="503"/>
                  </a:lnTo>
                  <a:lnTo>
                    <a:pt x="520" y="507"/>
                  </a:lnTo>
                  <a:lnTo>
                    <a:pt x="530" y="513"/>
                  </a:lnTo>
                  <a:lnTo>
                    <a:pt x="539" y="519"/>
                  </a:lnTo>
                  <a:lnTo>
                    <a:pt x="545" y="529"/>
                  </a:lnTo>
                  <a:lnTo>
                    <a:pt x="545" y="541"/>
                  </a:lnTo>
                  <a:lnTo>
                    <a:pt x="545" y="556"/>
                  </a:lnTo>
                  <a:lnTo>
                    <a:pt x="546" y="573"/>
                  </a:lnTo>
                  <a:lnTo>
                    <a:pt x="546" y="588"/>
                  </a:lnTo>
                  <a:lnTo>
                    <a:pt x="590" y="588"/>
                  </a:lnTo>
                  <a:lnTo>
                    <a:pt x="590" y="92"/>
                  </a:lnTo>
                  <a:lnTo>
                    <a:pt x="93" y="92"/>
                  </a:lnTo>
                  <a:close/>
                  <a:moveTo>
                    <a:pt x="0" y="0"/>
                  </a:moveTo>
                  <a:lnTo>
                    <a:pt x="1361" y="0"/>
                  </a:lnTo>
                  <a:lnTo>
                    <a:pt x="1361" y="679"/>
                  </a:lnTo>
                  <a:lnTo>
                    <a:pt x="0" y="679"/>
                  </a:lnTo>
                  <a:lnTo>
                    <a:pt x="0" y="0"/>
                  </a:lnTo>
                  <a:close/>
                </a:path>
              </a:pathLst>
            </a:custGeom>
            <a:solidFill>
              <a:schemeClr val="accent1"/>
            </a:solidFill>
            <a:ln w="0">
              <a:noFill/>
              <a:prstDash val="solid"/>
              <a:round/>
              <a:headEnd/>
              <a:tailEnd/>
            </a:ln>
          </xdr:spPr>
        </xdr:sp>
        <xdr:sp macro="" textlink="">
          <xdr:nvSpPr>
            <xdr:cNvPr id="3083" name="Formă liberă 11">
              <a:extLst>
                <a:ext uri="{FF2B5EF4-FFF2-40B4-BE49-F238E27FC236}">
                  <a16:creationId xmlns:a16="http://schemas.microsoft.com/office/drawing/2014/main" id="{00000000-0008-0000-0000-00000B0C0000}"/>
                </a:ext>
              </a:extLst>
            </xdr:cNvPr>
            <xdr:cNvSpPr>
              <a:spLocks noEditPoints="1"/>
            </xdr:cNvSpPr>
          </xdr:nvSpPr>
          <xdr:spPr bwMode="auto">
            <a:xfrm>
              <a:off x="366" y="132"/>
              <a:ext cx="65" cy="32"/>
            </a:xfrm>
            <a:custGeom>
              <a:avLst/>
              <a:gdLst>
                <a:gd name="T0" fmla="*/ 91 w 1360"/>
                <a:gd name="T1" fmla="*/ 585 h 680"/>
                <a:gd name="T2" fmla="*/ 135 w 1360"/>
                <a:gd name="T3" fmla="*/ 571 h 680"/>
                <a:gd name="T4" fmla="*/ 136 w 1360"/>
                <a:gd name="T5" fmla="*/ 539 h 680"/>
                <a:gd name="T6" fmla="*/ 142 w 1360"/>
                <a:gd name="T7" fmla="*/ 517 h 680"/>
                <a:gd name="T8" fmla="*/ 161 w 1360"/>
                <a:gd name="T9" fmla="*/ 506 h 680"/>
                <a:gd name="T10" fmla="*/ 185 w 1360"/>
                <a:gd name="T11" fmla="*/ 496 h 680"/>
                <a:gd name="T12" fmla="*/ 249 w 1360"/>
                <a:gd name="T13" fmla="*/ 469 h 680"/>
                <a:gd name="T14" fmla="*/ 273 w 1360"/>
                <a:gd name="T15" fmla="*/ 457 h 680"/>
                <a:gd name="T16" fmla="*/ 284 w 1360"/>
                <a:gd name="T17" fmla="*/ 436 h 680"/>
                <a:gd name="T18" fmla="*/ 290 w 1360"/>
                <a:gd name="T19" fmla="*/ 428 h 680"/>
                <a:gd name="T20" fmla="*/ 283 w 1360"/>
                <a:gd name="T21" fmla="*/ 420 h 680"/>
                <a:gd name="T22" fmla="*/ 278 w 1360"/>
                <a:gd name="T23" fmla="*/ 381 h 680"/>
                <a:gd name="T24" fmla="*/ 276 w 1360"/>
                <a:gd name="T25" fmla="*/ 381 h 680"/>
                <a:gd name="T26" fmla="*/ 272 w 1360"/>
                <a:gd name="T27" fmla="*/ 380 h 680"/>
                <a:gd name="T28" fmla="*/ 269 w 1360"/>
                <a:gd name="T29" fmla="*/ 379 h 680"/>
                <a:gd name="T30" fmla="*/ 260 w 1360"/>
                <a:gd name="T31" fmla="*/ 364 h 680"/>
                <a:gd name="T32" fmla="*/ 257 w 1360"/>
                <a:gd name="T33" fmla="*/ 342 h 680"/>
                <a:gd name="T34" fmla="*/ 257 w 1360"/>
                <a:gd name="T35" fmla="*/ 330 h 680"/>
                <a:gd name="T36" fmla="*/ 261 w 1360"/>
                <a:gd name="T37" fmla="*/ 320 h 680"/>
                <a:gd name="T38" fmla="*/ 258 w 1360"/>
                <a:gd name="T39" fmla="*/ 292 h 680"/>
                <a:gd name="T40" fmla="*/ 261 w 1360"/>
                <a:gd name="T41" fmla="*/ 257 h 680"/>
                <a:gd name="T42" fmla="*/ 274 w 1360"/>
                <a:gd name="T43" fmla="*/ 234 h 680"/>
                <a:gd name="T44" fmla="*/ 294 w 1360"/>
                <a:gd name="T45" fmla="*/ 223 h 680"/>
                <a:gd name="T46" fmla="*/ 317 w 1360"/>
                <a:gd name="T47" fmla="*/ 215 h 680"/>
                <a:gd name="T48" fmla="*/ 347 w 1360"/>
                <a:gd name="T49" fmla="*/ 211 h 680"/>
                <a:gd name="T50" fmla="*/ 381 w 1360"/>
                <a:gd name="T51" fmla="*/ 221 h 680"/>
                <a:gd name="T52" fmla="*/ 401 w 1360"/>
                <a:gd name="T53" fmla="*/ 231 h 680"/>
                <a:gd name="T54" fmla="*/ 407 w 1360"/>
                <a:gd name="T55" fmla="*/ 236 h 680"/>
                <a:gd name="T56" fmla="*/ 410 w 1360"/>
                <a:gd name="T57" fmla="*/ 242 h 680"/>
                <a:gd name="T58" fmla="*/ 412 w 1360"/>
                <a:gd name="T59" fmla="*/ 247 h 680"/>
                <a:gd name="T60" fmla="*/ 415 w 1360"/>
                <a:gd name="T61" fmla="*/ 255 h 680"/>
                <a:gd name="T62" fmla="*/ 416 w 1360"/>
                <a:gd name="T63" fmla="*/ 268 h 680"/>
                <a:gd name="T64" fmla="*/ 416 w 1360"/>
                <a:gd name="T65" fmla="*/ 282 h 680"/>
                <a:gd name="T66" fmla="*/ 414 w 1360"/>
                <a:gd name="T67" fmla="*/ 300 h 680"/>
                <a:gd name="T68" fmla="*/ 414 w 1360"/>
                <a:gd name="T69" fmla="*/ 315 h 680"/>
                <a:gd name="T70" fmla="*/ 415 w 1360"/>
                <a:gd name="T71" fmla="*/ 320 h 680"/>
                <a:gd name="T72" fmla="*/ 417 w 1360"/>
                <a:gd name="T73" fmla="*/ 325 h 680"/>
                <a:gd name="T74" fmla="*/ 421 w 1360"/>
                <a:gd name="T75" fmla="*/ 337 h 680"/>
                <a:gd name="T76" fmla="*/ 419 w 1360"/>
                <a:gd name="T77" fmla="*/ 359 h 680"/>
                <a:gd name="T78" fmla="*/ 414 w 1360"/>
                <a:gd name="T79" fmla="*/ 375 h 680"/>
                <a:gd name="T80" fmla="*/ 410 w 1360"/>
                <a:gd name="T81" fmla="*/ 378 h 680"/>
                <a:gd name="T82" fmla="*/ 405 w 1360"/>
                <a:gd name="T83" fmla="*/ 381 h 680"/>
                <a:gd name="T84" fmla="*/ 400 w 1360"/>
                <a:gd name="T85" fmla="*/ 386 h 680"/>
                <a:gd name="T86" fmla="*/ 398 w 1360"/>
                <a:gd name="T87" fmla="*/ 403 h 680"/>
                <a:gd name="T88" fmla="*/ 393 w 1360"/>
                <a:gd name="T89" fmla="*/ 418 h 680"/>
                <a:gd name="T90" fmla="*/ 387 w 1360"/>
                <a:gd name="T91" fmla="*/ 427 h 680"/>
                <a:gd name="T92" fmla="*/ 396 w 1360"/>
                <a:gd name="T93" fmla="*/ 436 h 680"/>
                <a:gd name="T94" fmla="*/ 408 w 1360"/>
                <a:gd name="T95" fmla="*/ 457 h 680"/>
                <a:gd name="T96" fmla="*/ 432 w 1360"/>
                <a:gd name="T97" fmla="*/ 469 h 680"/>
                <a:gd name="T98" fmla="*/ 496 w 1360"/>
                <a:gd name="T99" fmla="*/ 496 h 680"/>
                <a:gd name="T100" fmla="*/ 519 w 1360"/>
                <a:gd name="T101" fmla="*/ 506 h 680"/>
                <a:gd name="T102" fmla="*/ 538 w 1360"/>
                <a:gd name="T103" fmla="*/ 517 h 680"/>
                <a:gd name="T104" fmla="*/ 545 w 1360"/>
                <a:gd name="T105" fmla="*/ 539 h 680"/>
                <a:gd name="T106" fmla="*/ 545 w 1360"/>
                <a:gd name="T107" fmla="*/ 571 h 680"/>
                <a:gd name="T108" fmla="*/ 588 w 1360"/>
                <a:gd name="T109" fmla="*/ 585 h 680"/>
                <a:gd name="T110" fmla="*/ 91 w 1360"/>
                <a:gd name="T111" fmla="*/ 90 h 680"/>
                <a:gd name="T112" fmla="*/ 1360 w 1360"/>
                <a:gd name="T113" fmla="*/ 0 h 680"/>
                <a:gd name="T114" fmla="*/ 0 w 1360"/>
                <a:gd name="T115" fmla="*/ 680 h 680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  <a:cxn ang="0">
                  <a:pos x="T26" y="T27"/>
                </a:cxn>
                <a:cxn ang="0">
                  <a:pos x="T28" y="T29"/>
                </a:cxn>
                <a:cxn ang="0">
                  <a:pos x="T30" y="T31"/>
                </a:cxn>
                <a:cxn ang="0">
                  <a:pos x="T32" y="T33"/>
                </a:cxn>
                <a:cxn ang="0">
                  <a:pos x="T34" y="T35"/>
                </a:cxn>
                <a:cxn ang="0">
                  <a:pos x="T36" y="T37"/>
                </a:cxn>
                <a:cxn ang="0">
                  <a:pos x="T38" y="T39"/>
                </a:cxn>
                <a:cxn ang="0">
                  <a:pos x="T40" y="T41"/>
                </a:cxn>
                <a:cxn ang="0">
                  <a:pos x="T42" y="T43"/>
                </a:cxn>
                <a:cxn ang="0">
                  <a:pos x="T44" y="T45"/>
                </a:cxn>
                <a:cxn ang="0">
                  <a:pos x="T46" y="T47"/>
                </a:cxn>
                <a:cxn ang="0">
                  <a:pos x="T48" y="T49"/>
                </a:cxn>
                <a:cxn ang="0">
                  <a:pos x="T50" y="T51"/>
                </a:cxn>
                <a:cxn ang="0">
                  <a:pos x="T52" y="T53"/>
                </a:cxn>
                <a:cxn ang="0">
                  <a:pos x="T54" y="T55"/>
                </a:cxn>
                <a:cxn ang="0">
                  <a:pos x="T56" y="T57"/>
                </a:cxn>
                <a:cxn ang="0">
                  <a:pos x="T58" y="T59"/>
                </a:cxn>
                <a:cxn ang="0">
                  <a:pos x="T60" y="T61"/>
                </a:cxn>
                <a:cxn ang="0">
                  <a:pos x="T62" y="T63"/>
                </a:cxn>
                <a:cxn ang="0">
                  <a:pos x="T64" y="T65"/>
                </a:cxn>
                <a:cxn ang="0">
                  <a:pos x="T66" y="T67"/>
                </a:cxn>
                <a:cxn ang="0">
                  <a:pos x="T68" y="T69"/>
                </a:cxn>
                <a:cxn ang="0">
                  <a:pos x="T70" y="T71"/>
                </a:cxn>
                <a:cxn ang="0">
                  <a:pos x="T72" y="T73"/>
                </a:cxn>
                <a:cxn ang="0">
                  <a:pos x="T74" y="T75"/>
                </a:cxn>
                <a:cxn ang="0">
                  <a:pos x="T76" y="T77"/>
                </a:cxn>
                <a:cxn ang="0">
                  <a:pos x="T78" y="T79"/>
                </a:cxn>
                <a:cxn ang="0">
                  <a:pos x="T80" y="T81"/>
                </a:cxn>
                <a:cxn ang="0">
                  <a:pos x="T82" y="T83"/>
                </a:cxn>
                <a:cxn ang="0">
                  <a:pos x="T84" y="T85"/>
                </a:cxn>
                <a:cxn ang="0">
                  <a:pos x="T86" y="T87"/>
                </a:cxn>
                <a:cxn ang="0">
                  <a:pos x="T88" y="T89"/>
                </a:cxn>
                <a:cxn ang="0">
                  <a:pos x="T90" y="T91"/>
                </a:cxn>
                <a:cxn ang="0">
                  <a:pos x="T92" y="T93"/>
                </a:cxn>
                <a:cxn ang="0">
                  <a:pos x="T94" y="T95"/>
                </a:cxn>
                <a:cxn ang="0">
                  <a:pos x="T96" y="T97"/>
                </a:cxn>
                <a:cxn ang="0">
                  <a:pos x="T98" y="T99"/>
                </a:cxn>
                <a:cxn ang="0">
                  <a:pos x="T100" y="T101"/>
                </a:cxn>
                <a:cxn ang="0">
                  <a:pos x="T102" y="T103"/>
                </a:cxn>
                <a:cxn ang="0">
                  <a:pos x="T104" y="T105"/>
                </a:cxn>
                <a:cxn ang="0">
                  <a:pos x="T106" y="T107"/>
                </a:cxn>
                <a:cxn ang="0">
                  <a:pos x="T108" y="T109"/>
                </a:cxn>
                <a:cxn ang="0">
                  <a:pos x="T110" y="T111"/>
                </a:cxn>
                <a:cxn ang="0">
                  <a:pos x="T112" y="T113"/>
                </a:cxn>
                <a:cxn ang="0">
                  <a:pos x="T114" y="T115"/>
                </a:cxn>
              </a:cxnLst>
              <a:rect l="0" t="0" r="r" b="b"/>
              <a:pathLst>
                <a:path w="1360" h="680">
                  <a:moveTo>
                    <a:pt x="91" y="90"/>
                  </a:moveTo>
                  <a:lnTo>
                    <a:pt x="91" y="585"/>
                  </a:lnTo>
                  <a:lnTo>
                    <a:pt x="135" y="585"/>
                  </a:lnTo>
                  <a:lnTo>
                    <a:pt x="135" y="571"/>
                  </a:lnTo>
                  <a:lnTo>
                    <a:pt x="136" y="554"/>
                  </a:lnTo>
                  <a:lnTo>
                    <a:pt x="136" y="539"/>
                  </a:lnTo>
                  <a:lnTo>
                    <a:pt x="136" y="527"/>
                  </a:lnTo>
                  <a:lnTo>
                    <a:pt x="142" y="517"/>
                  </a:lnTo>
                  <a:lnTo>
                    <a:pt x="150" y="510"/>
                  </a:lnTo>
                  <a:lnTo>
                    <a:pt x="161" y="506"/>
                  </a:lnTo>
                  <a:lnTo>
                    <a:pt x="173" y="502"/>
                  </a:lnTo>
                  <a:lnTo>
                    <a:pt x="185" y="496"/>
                  </a:lnTo>
                  <a:lnTo>
                    <a:pt x="217" y="483"/>
                  </a:lnTo>
                  <a:lnTo>
                    <a:pt x="249" y="469"/>
                  </a:lnTo>
                  <a:lnTo>
                    <a:pt x="267" y="464"/>
                  </a:lnTo>
                  <a:lnTo>
                    <a:pt x="273" y="457"/>
                  </a:lnTo>
                  <a:lnTo>
                    <a:pt x="279" y="446"/>
                  </a:lnTo>
                  <a:lnTo>
                    <a:pt x="284" y="436"/>
                  </a:lnTo>
                  <a:lnTo>
                    <a:pt x="293" y="434"/>
                  </a:lnTo>
                  <a:lnTo>
                    <a:pt x="290" y="428"/>
                  </a:lnTo>
                  <a:lnTo>
                    <a:pt x="287" y="423"/>
                  </a:lnTo>
                  <a:lnTo>
                    <a:pt x="283" y="420"/>
                  </a:lnTo>
                  <a:lnTo>
                    <a:pt x="281" y="416"/>
                  </a:lnTo>
                  <a:lnTo>
                    <a:pt x="278" y="381"/>
                  </a:lnTo>
                  <a:lnTo>
                    <a:pt x="277" y="381"/>
                  </a:lnTo>
                  <a:lnTo>
                    <a:pt x="276" y="381"/>
                  </a:lnTo>
                  <a:lnTo>
                    <a:pt x="274" y="381"/>
                  </a:lnTo>
                  <a:lnTo>
                    <a:pt x="272" y="380"/>
                  </a:lnTo>
                  <a:lnTo>
                    <a:pt x="270" y="379"/>
                  </a:lnTo>
                  <a:lnTo>
                    <a:pt x="269" y="379"/>
                  </a:lnTo>
                  <a:lnTo>
                    <a:pt x="263" y="373"/>
                  </a:lnTo>
                  <a:lnTo>
                    <a:pt x="260" y="364"/>
                  </a:lnTo>
                  <a:lnTo>
                    <a:pt x="258" y="352"/>
                  </a:lnTo>
                  <a:lnTo>
                    <a:pt x="257" y="342"/>
                  </a:lnTo>
                  <a:lnTo>
                    <a:pt x="257" y="334"/>
                  </a:lnTo>
                  <a:lnTo>
                    <a:pt x="257" y="330"/>
                  </a:lnTo>
                  <a:lnTo>
                    <a:pt x="260" y="326"/>
                  </a:lnTo>
                  <a:lnTo>
                    <a:pt x="261" y="320"/>
                  </a:lnTo>
                  <a:lnTo>
                    <a:pt x="261" y="314"/>
                  </a:lnTo>
                  <a:lnTo>
                    <a:pt x="258" y="292"/>
                  </a:lnTo>
                  <a:lnTo>
                    <a:pt x="258" y="273"/>
                  </a:lnTo>
                  <a:lnTo>
                    <a:pt x="261" y="257"/>
                  </a:lnTo>
                  <a:lnTo>
                    <a:pt x="267" y="245"/>
                  </a:lnTo>
                  <a:lnTo>
                    <a:pt x="274" y="234"/>
                  </a:lnTo>
                  <a:lnTo>
                    <a:pt x="283" y="227"/>
                  </a:lnTo>
                  <a:lnTo>
                    <a:pt x="294" y="223"/>
                  </a:lnTo>
                  <a:lnTo>
                    <a:pt x="305" y="219"/>
                  </a:lnTo>
                  <a:lnTo>
                    <a:pt x="317" y="215"/>
                  </a:lnTo>
                  <a:lnTo>
                    <a:pt x="332" y="212"/>
                  </a:lnTo>
                  <a:lnTo>
                    <a:pt x="347" y="211"/>
                  </a:lnTo>
                  <a:lnTo>
                    <a:pt x="364" y="214"/>
                  </a:lnTo>
                  <a:lnTo>
                    <a:pt x="381" y="221"/>
                  </a:lnTo>
                  <a:lnTo>
                    <a:pt x="389" y="228"/>
                  </a:lnTo>
                  <a:lnTo>
                    <a:pt x="401" y="231"/>
                  </a:lnTo>
                  <a:lnTo>
                    <a:pt x="405" y="233"/>
                  </a:lnTo>
                  <a:lnTo>
                    <a:pt x="407" y="236"/>
                  </a:lnTo>
                  <a:lnTo>
                    <a:pt x="409" y="239"/>
                  </a:lnTo>
                  <a:lnTo>
                    <a:pt x="410" y="242"/>
                  </a:lnTo>
                  <a:lnTo>
                    <a:pt x="412" y="245"/>
                  </a:lnTo>
                  <a:lnTo>
                    <a:pt x="412" y="247"/>
                  </a:lnTo>
                  <a:lnTo>
                    <a:pt x="413" y="247"/>
                  </a:lnTo>
                  <a:lnTo>
                    <a:pt x="415" y="255"/>
                  </a:lnTo>
                  <a:lnTo>
                    <a:pt x="416" y="261"/>
                  </a:lnTo>
                  <a:lnTo>
                    <a:pt x="416" y="268"/>
                  </a:lnTo>
                  <a:lnTo>
                    <a:pt x="416" y="277"/>
                  </a:lnTo>
                  <a:lnTo>
                    <a:pt x="416" y="282"/>
                  </a:lnTo>
                  <a:lnTo>
                    <a:pt x="415" y="290"/>
                  </a:lnTo>
                  <a:lnTo>
                    <a:pt x="414" y="300"/>
                  </a:lnTo>
                  <a:lnTo>
                    <a:pt x="414" y="309"/>
                  </a:lnTo>
                  <a:lnTo>
                    <a:pt x="414" y="315"/>
                  </a:lnTo>
                  <a:lnTo>
                    <a:pt x="414" y="318"/>
                  </a:lnTo>
                  <a:lnTo>
                    <a:pt x="415" y="320"/>
                  </a:lnTo>
                  <a:lnTo>
                    <a:pt x="416" y="322"/>
                  </a:lnTo>
                  <a:lnTo>
                    <a:pt x="417" y="325"/>
                  </a:lnTo>
                  <a:lnTo>
                    <a:pt x="418" y="328"/>
                  </a:lnTo>
                  <a:lnTo>
                    <a:pt x="421" y="337"/>
                  </a:lnTo>
                  <a:lnTo>
                    <a:pt x="421" y="348"/>
                  </a:lnTo>
                  <a:lnTo>
                    <a:pt x="419" y="359"/>
                  </a:lnTo>
                  <a:lnTo>
                    <a:pt x="417" y="367"/>
                  </a:lnTo>
                  <a:lnTo>
                    <a:pt x="414" y="375"/>
                  </a:lnTo>
                  <a:lnTo>
                    <a:pt x="412" y="377"/>
                  </a:lnTo>
                  <a:lnTo>
                    <a:pt x="410" y="378"/>
                  </a:lnTo>
                  <a:lnTo>
                    <a:pt x="408" y="379"/>
                  </a:lnTo>
                  <a:lnTo>
                    <a:pt x="405" y="381"/>
                  </a:lnTo>
                  <a:lnTo>
                    <a:pt x="402" y="383"/>
                  </a:lnTo>
                  <a:lnTo>
                    <a:pt x="400" y="386"/>
                  </a:lnTo>
                  <a:lnTo>
                    <a:pt x="398" y="394"/>
                  </a:lnTo>
                  <a:lnTo>
                    <a:pt x="398" y="403"/>
                  </a:lnTo>
                  <a:lnTo>
                    <a:pt x="396" y="412"/>
                  </a:lnTo>
                  <a:lnTo>
                    <a:pt x="393" y="418"/>
                  </a:lnTo>
                  <a:lnTo>
                    <a:pt x="390" y="422"/>
                  </a:lnTo>
                  <a:lnTo>
                    <a:pt x="387" y="427"/>
                  </a:lnTo>
                  <a:lnTo>
                    <a:pt x="385" y="434"/>
                  </a:lnTo>
                  <a:lnTo>
                    <a:pt x="396" y="436"/>
                  </a:lnTo>
                  <a:lnTo>
                    <a:pt x="401" y="446"/>
                  </a:lnTo>
                  <a:lnTo>
                    <a:pt x="408" y="457"/>
                  </a:lnTo>
                  <a:lnTo>
                    <a:pt x="414" y="464"/>
                  </a:lnTo>
                  <a:lnTo>
                    <a:pt x="432" y="469"/>
                  </a:lnTo>
                  <a:lnTo>
                    <a:pt x="464" y="483"/>
                  </a:lnTo>
                  <a:lnTo>
                    <a:pt x="496" y="496"/>
                  </a:lnTo>
                  <a:lnTo>
                    <a:pt x="507" y="502"/>
                  </a:lnTo>
                  <a:lnTo>
                    <a:pt x="519" y="506"/>
                  </a:lnTo>
                  <a:lnTo>
                    <a:pt x="529" y="510"/>
                  </a:lnTo>
                  <a:lnTo>
                    <a:pt x="538" y="517"/>
                  </a:lnTo>
                  <a:lnTo>
                    <a:pt x="544" y="527"/>
                  </a:lnTo>
                  <a:lnTo>
                    <a:pt x="545" y="539"/>
                  </a:lnTo>
                  <a:lnTo>
                    <a:pt x="545" y="554"/>
                  </a:lnTo>
                  <a:lnTo>
                    <a:pt x="545" y="571"/>
                  </a:lnTo>
                  <a:lnTo>
                    <a:pt x="545" y="585"/>
                  </a:lnTo>
                  <a:lnTo>
                    <a:pt x="588" y="585"/>
                  </a:lnTo>
                  <a:lnTo>
                    <a:pt x="588" y="90"/>
                  </a:lnTo>
                  <a:lnTo>
                    <a:pt x="91" y="90"/>
                  </a:lnTo>
                  <a:close/>
                  <a:moveTo>
                    <a:pt x="0" y="0"/>
                  </a:moveTo>
                  <a:lnTo>
                    <a:pt x="1360" y="0"/>
                  </a:lnTo>
                  <a:lnTo>
                    <a:pt x="1360" y="680"/>
                  </a:lnTo>
                  <a:lnTo>
                    <a:pt x="0" y="680"/>
                  </a:lnTo>
                  <a:lnTo>
                    <a:pt x="0" y="0"/>
                  </a:lnTo>
                  <a:close/>
                </a:path>
              </a:pathLst>
            </a:custGeom>
            <a:solidFill>
              <a:schemeClr val="accent2">
                <a:lumMod val="75000"/>
              </a:schemeClr>
            </a:solidFill>
            <a:ln w="0">
              <a:noFill/>
              <a:prstDash val="solid"/>
              <a:round/>
              <a:headEnd/>
              <a:tailEnd/>
            </a:ln>
          </xdr:spPr>
        </xdr:sp>
        <xdr:sp macro="" textlink="">
          <xdr:nvSpPr>
            <xdr:cNvPr id="3084" name="Formă liberă 12">
              <a:extLst>
                <a:ext uri="{FF2B5EF4-FFF2-40B4-BE49-F238E27FC236}">
                  <a16:creationId xmlns:a16="http://schemas.microsoft.com/office/drawing/2014/main" id="{00000000-0008-0000-0000-00000C0C0000}"/>
                </a:ext>
              </a:extLst>
            </xdr:cNvPr>
            <xdr:cNvSpPr>
              <a:spLocks noEditPoints="1"/>
            </xdr:cNvSpPr>
          </xdr:nvSpPr>
          <xdr:spPr bwMode="auto">
            <a:xfrm>
              <a:off x="366" y="176"/>
              <a:ext cx="65" cy="32"/>
            </a:xfrm>
            <a:custGeom>
              <a:avLst/>
              <a:gdLst>
                <a:gd name="T0" fmla="*/ 91 w 1360"/>
                <a:gd name="T1" fmla="*/ 585 h 678"/>
                <a:gd name="T2" fmla="*/ 135 w 1360"/>
                <a:gd name="T3" fmla="*/ 570 h 678"/>
                <a:gd name="T4" fmla="*/ 136 w 1360"/>
                <a:gd name="T5" fmla="*/ 538 h 678"/>
                <a:gd name="T6" fmla="*/ 142 w 1360"/>
                <a:gd name="T7" fmla="*/ 516 h 678"/>
                <a:gd name="T8" fmla="*/ 161 w 1360"/>
                <a:gd name="T9" fmla="*/ 504 h 678"/>
                <a:gd name="T10" fmla="*/ 185 w 1360"/>
                <a:gd name="T11" fmla="*/ 496 h 678"/>
                <a:gd name="T12" fmla="*/ 249 w 1360"/>
                <a:gd name="T13" fmla="*/ 469 h 678"/>
                <a:gd name="T14" fmla="*/ 273 w 1360"/>
                <a:gd name="T15" fmla="*/ 456 h 678"/>
                <a:gd name="T16" fmla="*/ 284 w 1360"/>
                <a:gd name="T17" fmla="*/ 435 h 678"/>
                <a:gd name="T18" fmla="*/ 290 w 1360"/>
                <a:gd name="T19" fmla="*/ 426 h 678"/>
                <a:gd name="T20" fmla="*/ 283 w 1360"/>
                <a:gd name="T21" fmla="*/ 419 h 678"/>
                <a:gd name="T22" fmla="*/ 278 w 1360"/>
                <a:gd name="T23" fmla="*/ 381 h 678"/>
                <a:gd name="T24" fmla="*/ 276 w 1360"/>
                <a:gd name="T25" fmla="*/ 381 h 678"/>
                <a:gd name="T26" fmla="*/ 272 w 1360"/>
                <a:gd name="T27" fmla="*/ 380 h 678"/>
                <a:gd name="T28" fmla="*/ 269 w 1360"/>
                <a:gd name="T29" fmla="*/ 379 h 678"/>
                <a:gd name="T30" fmla="*/ 260 w 1360"/>
                <a:gd name="T31" fmla="*/ 363 h 678"/>
                <a:gd name="T32" fmla="*/ 257 w 1360"/>
                <a:gd name="T33" fmla="*/ 342 h 678"/>
                <a:gd name="T34" fmla="*/ 257 w 1360"/>
                <a:gd name="T35" fmla="*/ 329 h 678"/>
                <a:gd name="T36" fmla="*/ 261 w 1360"/>
                <a:gd name="T37" fmla="*/ 320 h 678"/>
                <a:gd name="T38" fmla="*/ 258 w 1360"/>
                <a:gd name="T39" fmla="*/ 291 h 678"/>
                <a:gd name="T40" fmla="*/ 261 w 1360"/>
                <a:gd name="T41" fmla="*/ 257 h 678"/>
                <a:gd name="T42" fmla="*/ 274 w 1360"/>
                <a:gd name="T43" fmla="*/ 234 h 678"/>
                <a:gd name="T44" fmla="*/ 294 w 1360"/>
                <a:gd name="T45" fmla="*/ 221 h 678"/>
                <a:gd name="T46" fmla="*/ 317 w 1360"/>
                <a:gd name="T47" fmla="*/ 213 h 678"/>
                <a:gd name="T48" fmla="*/ 347 w 1360"/>
                <a:gd name="T49" fmla="*/ 210 h 678"/>
                <a:gd name="T50" fmla="*/ 381 w 1360"/>
                <a:gd name="T51" fmla="*/ 220 h 678"/>
                <a:gd name="T52" fmla="*/ 401 w 1360"/>
                <a:gd name="T53" fmla="*/ 230 h 678"/>
                <a:gd name="T54" fmla="*/ 407 w 1360"/>
                <a:gd name="T55" fmla="*/ 235 h 678"/>
                <a:gd name="T56" fmla="*/ 410 w 1360"/>
                <a:gd name="T57" fmla="*/ 241 h 678"/>
                <a:gd name="T58" fmla="*/ 412 w 1360"/>
                <a:gd name="T59" fmla="*/ 245 h 678"/>
                <a:gd name="T60" fmla="*/ 415 w 1360"/>
                <a:gd name="T61" fmla="*/ 255 h 678"/>
                <a:gd name="T62" fmla="*/ 416 w 1360"/>
                <a:gd name="T63" fmla="*/ 267 h 678"/>
                <a:gd name="T64" fmla="*/ 416 w 1360"/>
                <a:gd name="T65" fmla="*/ 281 h 678"/>
                <a:gd name="T66" fmla="*/ 414 w 1360"/>
                <a:gd name="T67" fmla="*/ 299 h 678"/>
                <a:gd name="T68" fmla="*/ 414 w 1360"/>
                <a:gd name="T69" fmla="*/ 315 h 678"/>
                <a:gd name="T70" fmla="*/ 415 w 1360"/>
                <a:gd name="T71" fmla="*/ 320 h 678"/>
                <a:gd name="T72" fmla="*/ 417 w 1360"/>
                <a:gd name="T73" fmla="*/ 324 h 678"/>
                <a:gd name="T74" fmla="*/ 421 w 1360"/>
                <a:gd name="T75" fmla="*/ 336 h 678"/>
                <a:gd name="T76" fmla="*/ 419 w 1360"/>
                <a:gd name="T77" fmla="*/ 358 h 678"/>
                <a:gd name="T78" fmla="*/ 417 w 1360"/>
                <a:gd name="T79" fmla="*/ 366 h 678"/>
                <a:gd name="T80" fmla="*/ 414 w 1360"/>
                <a:gd name="T81" fmla="*/ 375 h 678"/>
                <a:gd name="T82" fmla="*/ 410 w 1360"/>
                <a:gd name="T83" fmla="*/ 378 h 678"/>
                <a:gd name="T84" fmla="*/ 405 w 1360"/>
                <a:gd name="T85" fmla="*/ 380 h 678"/>
                <a:gd name="T86" fmla="*/ 400 w 1360"/>
                <a:gd name="T87" fmla="*/ 384 h 678"/>
                <a:gd name="T88" fmla="*/ 398 w 1360"/>
                <a:gd name="T89" fmla="*/ 403 h 678"/>
                <a:gd name="T90" fmla="*/ 393 w 1360"/>
                <a:gd name="T91" fmla="*/ 417 h 678"/>
                <a:gd name="T92" fmla="*/ 387 w 1360"/>
                <a:gd name="T93" fmla="*/ 426 h 678"/>
                <a:gd name="T94" fmla="*/ 396 w 1360"/>
                <a:gd name="T95" fmla="*/ 435 h 678"/>
                <a:gd name="T96" fmla="*/ 408 w 1360"/>
                <a:gd name="T97" fmla="*/ 456 h 678"/>
                <a:gd name="T98" fmla="*/ 432 w 1360"/>
                <a:gd name="T99" fmla="*/ 469 h 678"/>
                <a:gd name="T100" fmla="*/ 496 w 1360"/>
                <a:gd name="T101" fmla="*/ 496 h 678"/>
                <a:gd name="T102" fmla="*/ 519 w 1360"/>
                <a:gd name="T103" fmla="*/ 504 h 678"/>
                <a:gd name="T104" fmla="*/ 538 w 1360"/>
                <a:gd name="T105" fmla="*/ 516 h 678"/>
                <a:gd name="T106" fmla="*/ 545 w 1360"/>
                <a:gd name="T107" fmla="*/ 538 h 678"/>
                <a:gd name="T108" fmla="*/ 545 w 1360"/>
                <a:gd name="T109" fmla="*/ 570 h 678"/>
                <a:gd name="T110" fmla="*/ 588 w 1360"/>
                <a:gd name="T111" fmla="*/ 585 h 678"/>
                <a:gd name="T112" fmla="*/ 91 w 1360"/>
                <a:gd name="T113" fmla="*/ 89 h 678"/>
                <a:gd name="T114" fmla="*/ 1360 w 1360"/>
                <a:gd name="T115" fmla="*/ 0 h 678"/>
                <a:gd name="T116" fmla="*/ 0 w 1360"/>
                <a:gd name="T117" fmla="*/ 678 h 678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  <a:cxn ang="0">
                  <a:pos x="T26" y="T27"/>
                </a:cxn>
                <a:cxn ang="0">
                  <a:pos x="T28" y="T29"/>
                </a:cxn>
                <a:cxn ang="0">
                  <a:pos x="T30" y="T31"/>
                </a:cxn>
                <a:cxn ang="0">
                  <a:pos x="T32" y="T33"/>
                </a:cxn>
                <a:cxn ang="0">
                  <a:pos x="T34" y="T35"/>
                </a:cxn>
                <a:cxn ang="0">
                  <a:pos x="T36" y="T37"/>
                </a:cxn>
                <a:cxn ang="0">
                  <a:pos x="T38" y="T39"/>
                </a:cxn>
                <a:cxn ang="0">
                  <a:pos x="T40" y="T41"/>
                </a:cxn>
                <a:cxn ang="0">
                  <a:pos x="T42" y="T43"/>
                </a:cxn>
                <a:cxn ang="0">
                  <a:pos x="T44" y="T45"/>
                </a:cxn>
                <a:cxn ang="0">
                  <a:pos x="T46" y="T47"/>
                </a:cxn>
                <a:cxn ang="0">
                  <a:pos x="T48" y="T49"/>
                </a:cxn>
                <a:cxn ang="0">
                  <a:pos x="T50" y="T51"/>
                </a:cxn>
                <a:cxn ang="0">
                  <a:pos x="T52" y="T53"/>
                </a:cxn>
                <a:cxn ang="0">
                  <a:pos x="T54" y="T55"/>
                </a:cxn>
                <a:cxn ang="0">
                  <a:pos x="T56" y="T57"/>
                </a:cxn>
                <a:cxn ang="0">
                  <a:pos x="T58" y="T59"/>
                </a:cxn>
                <a:cxn ang="0">
                  <a:pos x="T60" y="T61"/>
                </a:cxn>
                <a:cxn ang="0">
                  <a:pos x="T62" y="T63"/>
                </a:cxn>
                <a:cxn ang="0">
                  <a:pos x="T64" y="T65"/>
                </a:cxn>
                <a:cxn ang="0">
                  <a:pos x="T66" y="T67"/>
                </a:cxn>
                <a:cxn ang="0">
                  <a:pos x="T68" y="T69"/>
                </a:cxn>
                <a:cxn ang="0">
                  <a:pos x="T70" y="T71"/>
                </a:cxn>
                <a:cxn ang="0">
                  <a:pos x="T72" y="T73"/>
                </a:cxn>
                <a:cxn ang="0">
                  <a:pos x="T74" y="T75"/>
                </a:cxn>
                <a:cxn ang="0">
                  <a:pos x="T76" y="T77"/>
                </a:cxn>
                <a:cxn ang="0">
                  <a:pos x="T78" y="T79"/>
                </a:cxn>
                <a:cxn ang="0">
                  <a:pos x="T80" y="T81"/>
                </a:cxn>
                <a:cxn ang="0">
                  <a:pos x="T82" y="T83"/>
                </a:cxn>
                <a:cxn ang="0">
                  <a:pos x="T84" y="T85"/>
                </a:cxn>
                <a:cxn ang="0">
                  <a:pos x="T86" y="T87"/>
                </a:cxn>
                <a:cxn ang="0">
                  <a:pos x="T88" y="T89"/>
                </a:cxn>
                <a:cxn ang="0">
                  <a:pos x="T90" y="T91"/>
                </a:cxn>
                <a:cxn ang="0">
                  <a:pos x="T92" y="T93"/>
                </a:cxn>
                <a:cxn ang="0">
                  <a:pos x="T94" y="T95"/>
                </a:cxn>
                <a:cxn ang="0">
                  <a:pos x="T96" y="T97"/>
                </a:cxn>
                <a:cxn ang="0">
                  <a:pos x="T98" y="T99"/>
                </a:cxn>
                <a:cxn ang="0">
                  <a:pos x="T100" y="T101"/>
                </a:cxn>
                <a:cxn ang="0">
                  <a:pos x="T102" y="T103"/>
                </a:cxn>
                <a:cxn ang="0">
                  <a:pos x="T104" y="T105"/>
                </a:cxn>
                <a:cxn ang="0">
                  <a:pos x="T106" y="T107"/>
                </a:cxn>
                <a:cxn ang="0">
                  <a:pos x="T108" y="T109"/>
                </a:cxn>
                <a:cxn ang="0">
                  <a:pos x="T110" y="T111"/>
                </a:cxn>
                <a:cxn ang="0">
                  <a:pos x="T112" y="T113"/>
                </a:cxn>
                <a:cxn ang="0">
                  <a:pos x="T114" y="T115"/>
                </a:cxn>
                <a:cxn ang="0">
                  <a:pos x="T116" y="T117"/>
                </a:cxn>
              </a:cxnLst>
              <a:rect l="0" t="0" r="r" b="b"/>
              <a:pathLst>
                <a:path w="1360" h="678">
                  <a:moveTo>
                    <a:pt x="91" y="89"/>
                  </a:moveTo>
                  <a:lnTo>
                    <a:pt x="91" y="585"/>
                  </a:lnTo>
                  <a:lnTo>
                    <a:pt x="135" y="585"/>
                  </a:lnTo>
                  <a:lnTo>
                    <a:pt x="135" y="570"/>
                  </a:lnTo>
                  <a:lnTo>
                    <a:pt x="136" y="554"/>
                  </a:lnTo>
                  <a:lnTo>
                    <a:pt x="136" y="538"/>
                  </a:lnTo>
                  <a:lnTo>
                    <a:pt x="136" y="526"/>
                  </a:lnTo>
                  <a:lnTo>
                    <a:pt x="142" y="516"/>
                  </a:lnTo>
                  <a:lnTo>
                    <a:pt x="150" y="509"/>
                  </a:lnTo>
                  <a:lnTo>
                    <a:pt x="161" y="504"/>
                  </a:lnTo>
                  <a:lnTo>
                    <a:pt x="173" y="500"/>
                  </a:lnTo>
                  <a:lnTo>
                    <a:pt x="185" y="496"/>
                  </a:lnTo>
                  <a:lnTo>
                    <a:pt x="217" y="482"/>
                  </a:lnTo>
                  <a:lnTo>
                    <a:pt x="249" y="469"/>
                  </a:lnTo>
                  <a:lnTo>
                    <a:pt x="267" y="464"/>
                  </a:lnTo>
                  <a:lnTo>
                    <a:pt x="273" y="456"/>
                  </a:lnTo>
                  <a:lnTo>
                    <a:pt x="279" y="445"/>
                  </a:lnTo>
                  <a:lnTo>
                    <a:pt x="284" y="435"/>
                  </a:lnTo>
                  <a:lnTo>
                    <a:pt x="293" y="433"/>
                  </a:lnTo>
                  <a:lnTo>
                    <a:pt x="290" y="426"/>
                  </a:lnTo>
                  <a:lnTo>
                    <a:pt x="287" y="422"/>
                  </a:lnTo>
                  <a:lnTo>
                    <a:pt x="283" y="419"/>
                  </a:lnTo>
                  <a:lnTo>
                    <a:pt x="281" y="414"/>
                  </a:lnTo>
                  <a:lnTo>
                    <a:pt x="278" y="381"/>
                  </a:lnTo>
                  <a:lnTo>
                    <a:pt x="277" y="381"/>
                  </a:lnTo>
                  <a:lnTo>
                    <a:pt x="276" y="381"/>
                  </a:lnTo>
                  <a:lnTo>
                    <a:pt x="274" y="380"/>
                  </a:lnTo>
                  <a:lnTo>
                    <a:pt x="272" y="380"/>
                  </a:lnTo>
                  <a:lnTo>
                    <a:pt x="270" y="379"/>
                  </a:lnTo>
                  <a:lnTo>
                    <a:pt x="269" y="379"/>
                  </a:lnTo>
                  <a:lnTo>
                    <a:pt x="263" y="373"/>
                  </a:lnTo>
                  <a:lnTo>
                    <a:pt x="260" y="363"/>
                  </a:lnTo>
                  <a:lnTo>
                    <a:pt x="258" y="352"/>
                  </a:lnTo>
                  <a:lnTo>
                    <a:pt x="257" y="342"/>
                  </a:lnTo>
                  <a:lnTo>
                    <a:pt x="257" y="332"/>
                  </a:lnTo>
                  <a:lnTo>
                    <a:pt x="257" y="329"/>
                  </a:lnTo>
                  <a:lnTo>
                    <a:pt x="260" y="325"/>
                  </a:lnTo>
                  <a:lnTo>
                    <a:pt x="261" y="320"/>
                  </a:lnTo>
                  <a:lnTo>
                    <a:pt x="261" y="314"/>
                  </a:lnTo>
                  <a:lnTo>
                    <a:pt x="258" y="291"/>
                  </a:lnTo>
                  <a:lnTo>
                    <a:pt x="258" y="272"/>
                  </a:lnTo>
                  <a:lnTo>
                    <a:pt x="261" y="257"/>
                  </a:lnTo>
                  <a:lnTo>
                    <a:pt x="267" y="244"/>
                  </a:lnTo>
                  <a:lnTo>
                    <a:pt x="274" y="234"/>
                  </a:lnTo>
                  <a:lnTo>
                    <a:pt x="283" y="227"/>
                  </a:lnTo>
                  <a:lnTo>
                    <a:pt x="294" y="221"/>
                  </a:lnTo>
                  <a:lnTo>
                    <a:pt x="305" y="217"/>
                  </a:lnTo>
                  <a:lnTo>
                    <a:pt x="317" y="213"/>
                  </a:lnTo>
                  <a:lnTo>
                    <a:pt x="332" y="211"/>
                  </a:lnTo>
                  <a:lnTo>
                    <a:pt x="347" y="210"/>
                  </a:lnTo>
                  <a:lnTo>
                    <a:pt x="364" y="213"/>
                  </a:lnTo>
                  <a:lnTo>
                    <a:pt x="381" y="220"/>
                  </a:lnTo>
                  <a:lnTo>
                    <a:pt x="389" y="228"/>
                  </a:lnTo>
                  <a:lnTo>
                    <a:pt x="401" y="230"/>
                  </a:lnTo>
                  <a:lnTo>
                    <a:pt x="405" y="232"/>
                  </a:lnTo>
                  <a:lnTo>
                    <a:pt x="407" y="235"/>
                  </a:lnTo>
                  <a:lnTo>
                    <a:pt x="409" y="238"/>
                  </a:lnTo>
                  <a:lnTo>
                    <a:pt x="410" y="241"/>
                  </a:lnTo>
                  <a:lnTo>
                    <a:pt x="412" y="244"/>
                  </a:lnTo>
                  <a:lnTo>
                    <a:pt x="412" y="245"/>
                  </a:lnTo>
                  <a:lnTo>
                    <a:pt x="413" y="246"/>
                  </a:lnTo>
                  <a:lnTo>
                    <a:pt x="415" y="255"/>
                  </a:lnTo>
                  <a:lnTo>
                    <a:pt x="416" y="261"/>
                  </a:lnTo>
                  <a:lnTo>
                    <a:pt x="416" y="267"/>
                  </a:lnTo>
                  <a:lnTo>
                    <a:pt x="416" y="275"/>
                  </a:lnTo>
                  <a:lnTo>
                    <a:pt x="416" y="281"/>
                  </a:lnTo>
                  <a:lnTo>
                    <a:pt x="415" y="290"/>
                  </a:lnTo>
                  <a:lnTo>
                    <a:pt x="414" y="299"/>
                  </a:lnTo>
                  <a:lnTo>
                    <a:pt x="414" y="307"/>
                  </a:lnTo>
                  <a:lnTo>
                    <a:pt x="414" y="315"/>
                  </a:lnTo>
                  <a:lnTo>
                    <a:pt x="414" y="318"/>
                  </a:lnTo>
                  <a:lnTo>
                    <a:pt x="415" y="320"/>
                  </a:lnTo>
                  <a:lnTo>
                    <a:pt x="416" y="322"/>
                  </a:lnTo>
                  <a:lnTo>
                    <a:pt x="417" y="324"/>
                  </a:lnTo>
                  <a:lnTo>
                    <a:pt x="418" y="327"/>
                  </a:lnTo>
                  <a:lnTo>
                    <a:pt x="421" y="336"/>
                  </a:lnTo>
                  <a:lnTo>
                    <a:pt x="421" y="348"/>
                  </a:lnTo>
                  <a:lnTo>
                    <a:pt x="419" y="358"/>
                  </a:lnTo>
                  <a:lnTo>
                    <a:pt x="419" y="362"/>
                  </a:lnTo>
                  <a:lnTo>
                    <a:pt x="417" y="366"/>
                  </a:lnTo>
                  <a:lnTo>
                    <a:pt x="416" y="371"/>
                  </a:lnTo>
                  <a:lnTo>
                    <a:pt x="414" y="375"/>
                  </a:lnTo>
                  <a:lnTo>
                    <a:pt x="412" y="377"/>
                  </a:lnTo>
                  <a:lnTo>
                    <a:pt x="410" y="378"/>
                  </a:lnTo>
                  <a:lnTo>
                    <a:pt x="408" y="379"/>
                  </a:lnTo>
                  <a:lnTo>
                    <a:pt x="405" y="380"/>
                  </a:lnTo>
                  <a:lnTo>
                    <a:pt x="402" y="382"/>
                  </a:lnTo>
                  <a:lnTo>
                    <a:pt x="400" y="384"/>
                  </a:lnTo>
                  <a:lnTo>
                    <a:pt x="398" y="392"/>
                  </a:lnTo>
                  <a:lnTo>
                    <a:pt x="398" y="403"/>
                  </a:lnTo>
                  <a:lnTo>
                    <a:pt x="396" y="411"/>
                  </a:lnTo>
                  <a:lnTo>
                    <a:pt x="393" y="417"/>
                  </a:lnTo>
                  <a:lnTo>
                    <a:pt x="390" y="421"/>
                  </a:lnTo>
                  <a:lnTo>
                    <a:pt x="387" y="426"/>
                  </a:lnTo>
                  <a:lnTo>
                    <a:pt x="385" y="434"/>
                  </a:lnTo>
                  <a:lnTo>
                    <a:pt x="396" y="435"/>
                  </a:lnTo>
                  <a:lnTo>
                    <a:pt x="401" y="445"/>
                  </a:lnTo>
                  <a:lnTo>
                    <a:pt x="408" y="456"/>
                  </a:lnTo>
                  <a:lnTo>
                    <a:pt x="414" y="464"/>
                  </a:lnTo>
                  <a:lnTo>
                    <a:pt x="432" y="469"/>
                  </a:lnTo>
                  <a:lnTo>
                    <a:pt x="464" y="482"/>
                  </a:lnTo>
                  <a:lnTo>
                    <a:pt x="496" y="496"/>
                  </a:lnTo>
                  <a:lnTo>
                    <a:pt x="507" y="500"/>
                  </a:lnTo>
                  <a:lnTo>
                    <a:pt x="519" y="504"/>
                  </a:lnTo>
                  <a:lnTo>
                    <a:pt x="529" y="509"/>
                  </a:lnTo>
                  <a:lnTo>
                    <a:pt x="538" y="516"/>
                  </a:lnTo>
                  <a:lnTo>
                    <a:pt x="544" y="526"/>
                  </a:lnTo>
                  <a:lnTo>
                    <a:pt x="545" y="538"/>
                  </a:lnTo>
                  <a:lnTo>
                    <a:pt x="545" y="554"/>
                  </a:lnTo>
                  <a:lnTo>
                    <a:pt x="545" y="570"/>
                  </a:lnTo>
                  <a:lnTo>
                    <a:pt x="545" y="585"/>
                  </a:lnTo>
                  <a:lnTo>
                    <a:pt x="588" y="585"/>
                  </a:lnTo>
                  <a:lnTo>
                    <a:pt x="588" y="89"/>
                  </a:lnTo>
                  <a:lnTo>
                    <a:pt x="91" y="89"/>
                  </a:lnTo>
                  <a:close/>
                  <a:moveTo>
                    <a:pt x="0" y="0"/>
                  </a:moveTo>
                  <a:lnTo>
                    <a:pt x="1360" y="0"/>
                  </a:lnTo>
                  <a:lnTo>
                    <a:pt x="1360" y="678"/>
                  </a:lnTo>
                  <a:lnTo>
                    <a:pt x="0" y="678"/>
                  </a:lnTo>
                  <a:lnTo>
                    <a:pt x="0" y="0"/>
                  </a:lnTo>
                  <a:close/>
                </a:path>
              </a:pathLst>
            </a:custGeom>
            <a:solidFill>
              <a:schemeClr val="accent2">
                <a:lumMod val="75000"/>
              </a:schemeClr>
            </a:solidFill>
            <a:ln w="0">
              <a:noFill/>
              <a:prstDash val="solid"/>
              <a:round/>
              <a:headEnd/>
              <a:tailEnd/>
            </a:ln>
          </xdr:spPr>
        </xdr:sp>
        <xdr:sp macro="" textlink="">
          <xdr:nvSpPr>
            <xdr:cNvPr id="3085" name="Formă liberă 13">
              <a:extLst>
                <a:ext uri="{FF2B5EF4-FFF2-40B4-BE49-F238E27FC236}">
                  <a16:creationId xmlns:a16="http://schemas.microsoft.com/office/drawing/2014/main" id="{00000000-0008-0000-0000-00000D0C0000}"/>
                </a:ext>
              </a:extLst>
            </xdr:cNvPr>
            <xdr:cNvSpPr>
              <a:spLocks noEditPoints="1"/>
            </xdr:cNvSpPr>
          </xdr:nvSpPr>
          <xdr:spPr bwMode="auto">
            <a:xfrm>
              <a:off x="463" y="176"/>
              <a:ext cx="65" cy="32"/>
            </a:xfrm>
            <a:custGeom>
              <a:avLst/>
              <a:gdLst>
                <a:gd name="T0" fmla="*/ 92 w 1360"/>
                <a:gd name="T1" fmla="*/ 585 h 678"/>
                <a:gd name="T2" fmla="*/ 135 w 1360"/>
                <a:gd name="T3" fmla="*/ 570 h 678"/>
                <a:gd name="T4" fmla="*/ 136 w 1360"/>
                <a:gd name="T5" fmla="*/ 538 h 678"/>
                <a:gd name="T6" fmla="*/ 142 w 1360"/>
                <a:gd name="T7" fmla="*/ 516 h 678"/>
                <a:gd name="T8" fmla="*/ 161 w 1360"/>
                <a:gd name="T9" fmla="*/ 504 h 678"/>
                <a:gd name="T10" fmla="*/ 184 w 1360"/>
                <a:gd name="T11" fmla="*/ 496 h 678"/>
                <a:gd name="T12" fmla="*/ 248 w 1360"/>
                <a:gd name="T13" fmla="*/ 469 h 678"/>
                <a:gd name="T14" fmla="*/ 273 w 1360"/>
                <a:gd name="T15" fmla="*/ 456 h 678"/>
                <a:gd name="T16" fmla="*/ 284 w 1360"/>
                <a:gd name="T17" fmla="*/ 435 h 678"/>
                <a:gd name="T18" fmla="*/ 290 w 1360"/>
                <a:gd name="T19" fmla="*/ 426 h 678"/>
                <a:gd name="T20" fmla="*/ 284 w 1360"/>
                <a:gd name="T21" fmla="*/ 419 h 678"/>
                <a:gd name="T22" fmla="*/ 277 w 1360"/>
                <a:gd name="T23" fmla="*/ 381 h 678"/>
                <a:gd name="T24" fmla="*/ 276 w 1360"/>
                <a:gd name="T25" fmla="*/ 381 h 678"/>
                <a:gd name="T26" fmla="*/ 272 w 1360"/>
                <a:gd name="T27" fmla="*/ 380 h 678"/>
                <a:gd name="T28" fmla="*/ 269 w 1360"/>
                <a:gd name="T29" fmla="*/ 379 h 678"/>
                <a:gd name="T30" fmla="*/ 261 w 1360"/>
                <a:gd name="T31" fmla="*/ 363 h 678"/>
                <a:gd name="T32" fmla="*/ 258 w 1360"/>
                <a:gd name="T33" fmla="*/ 342 h 678"/>
                <a:gd name="T34" fmla="*/ 258 w 1360"/>
                <a:gd name="T35" fmla="*/ 329 h 678"/>
                <a:gd name="T36" fmla="*/ 262 w 1360"/>
                <a:gd name="T37" fmla="*/ 320 h 678"/>
                <a:gd name="T38" fmla="*/ 259 w 1360"/>
                <a:gd name="T39" fmla="*/ 291 h 678"/>
                <a:gd name="T40" fmla="*/ 261 w 1360"/>
                <a:gd name="T41" fmla="*/ 257 h 678"/>
                <a:gd name="T42" fmla="*/ 273 w 1360"/>
                <a:gd name="T43" fmla="*/ 234 h 678"/>
                <a:gd name="T44" fmla="*/ 294 w 1360"/>
                <a:gd name="T45" fmla="*/ 221 h 678"/>
                <a:gd name="T46" fmla="*/ 318 w 1360"/>
                <a:gd name="T47" fmla="*/ 213 h 678"/>
                <a:gd name="T48" fmla="*/ 348 w 1360"/>
                <a:gd name="T49" fmla="*/ 210 h 678"/>
                <a:gd name="T50" fmla="*/ 380 w 1360"/>
                <a:gd name="T51" fmla="*/ 220 h 678"/>
                <a:gd name="T52" fmla="*/ 402 w 1360"/>
                <a:gd name="T53" fmla="*/ 230 h 678"/>
                <a:gd name="T54" fmla="*/ 407 w 1360"/>
                <a:gd name="T55" fmla="*/ 235 h 678"/>
                <a:gd name="T56" fmla="*/ 410 w 1360"/>
                <a:gd name="T57" fmla="*/ 241 h 678"/>
                <a:gd name="T58" fmla="*/ 412 w 1360"/>
                <a:gd name="T59" fmla="*/ 245 h 678"/>
                <a:gd name="T60" fmla="*/ 414 w 1360"/>
                <a:gd name="T61" fmla="*/ 255 h 678"/>
                <a:gd name="T62" fmla="*/ 416 w 1360"/>
                <a:gd name="T63" fmla="*/ 267 h 678"/>
                <a:gd name="T64" fmla="*/ 415 w 1360"/>
                <a:gd name="T65" fmla="*/ 281 h 678"/>
                <a:gd name="T66" fmla="*/ 414 w 1360"/>
                <a:gd name="T67" fmla="*/ 299 h 678"/>
                <a:gd name="T68" fmla="*/ 413 w 1360"/>
                <a:gd name="T69" fmla="*/ 315 h 678"/>
                <a:gd name="T70" fmla="*/ 415 w 1360"/>
                <a:gd name="T71" fmla="*/ 320 h 678"/>
                <a:gd name="T72" fmla="*/ 417 w 1360"/>
                <a:gd name="T73" fmla="*/ 324 h 678"/>
                <a:gd name="T74" fmla="*/ 421 w 1360"/>
                <a:gd name="T75" fmla="*/ 336 h 678"/>
                <a:gd name="T76" fmla="*/ 419 w 1360"/>
                <a:gd name="T77" fmla="*/ 358 h 678"/>
                <a:gd name="T78" fmla="*/ 417 w 1360"/>
                <a:gd name="T79" fmla="*/ 366 h 678"/>
                <a:gd name="T80" fmla="*/ 413 w 1360"/>
                <a:gd name="T81" fmla="*/ 375 h 678"/>
                <a:gd name="T82" fmla="*/ 410 w 1360"/>
                <a:gd name="T83" fmla="*/ 378 h 678"/>
                <a:gd name="T84" fmla="*/ 405 w 1360"/>
                <a:gd name="T85" fmla="*/ 380 h 678"/>
                <a:gd name="T86" fmla="*/ 401 w 1360"/>
                <a:gd name="T87" fmla="*/ 384 h 678"/>
                <a:gd name="T88" fmla="*/ 398 w 1360"/>
                <a:gd name="T89" fmla="*/ 403 h 678"/>
                <a:gd name="T90" fmla="*/ 393 w 1360"/>
                <a:gd name="T91" fmla="*/ 417 h 678"/>
                <a:gd name="T92" fmla="*/ 387 w 1360"/>
                <a:gd name="T93" fmla="*/ 426 h 678"/>
                <a:gd name="T94" fmla="*/ 397 w 1360"/>
                <a:gd name="T95" fmla="*/ 435 h 678"/>
                <a:gd name="T96" fmla="*/ 407 w 1360"/>
                <a:gd name="T97" fmla="*/ 456 h 678"/>
                <a:gd name="T98" fmla="*/ 432 w 1360"/>
                <a:gd name="T99" fmla="*/ 469 h 678"/>
                <a:gd name="T100" fmla="*/ 496 w 1360"/>
                <a:gd name="T101" fmla="*/ 496 h 678"/>
                <a:gd name="T102" fmla="*/ 519 w 1360"/>
                <a:gd name="T103" fmla="*/ 504 h 678"/>
                <a:gd name="T104" fmla="*/ 539 w 1360"/>
                <a:gd name="T105" fmla="*/ 516 h 678"/>
                <a:gd name="T106" fmla="*/ 544 w 1360"/>
                <a:gd name="T107" fmla="*/ 538 h 678"/>
                <a:gd name="T108" fmla="*/ 545 w 1360"/>
                <a:gd name="T109" fmla="*/ 570 h 678"/>
                <a:gd name="T110" fmla="*/ 588 w 1360"/>
                <a:gd name="T111" fmla="*/ 585 h 678"/>
                <a:gd name="T112" fmla="*/ 92 w 1360"/>
                <a:gd name="T113" fmla="*/ 89 h 678"/>
                <a:gd name="T114" fmla="*/ 1360 w 1360"/>
                <a:gd name="T115" fmla="*/ 0 h 678"/>
                <a:gd name="T116" fmla="*/ 0 w 1360"/>
                <a:gd name="T117" fmla="*/ 678 h 678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  <a:cxn ang="0">
                  <a:pos x="T26" y="T27"/>
                </a:cxn>
                <a:cxn ang="0">
                  <a:pos x="T28" y="T29"/>
                </a:cxn>
                <a:cxn ang="0">
                  <a:pos x="T30" y="T31"/>
                </a:cxn>
                <a:cxn ang="0">
                  <a:pos x="T32" y="T33"/>
                </a:cxn>
                <a:cxn ang="0">
                  <a:pos x="T34" y="T35"/>
                </a:cxn>
                <a:cxn ang="0">
                  <a:pos x="T36" y="T37"/>
                </a:cxn>
                <a:cxn ang="0">
                  <a:pos x="T38" y="T39"/>
                </a:cxn>
                <a:cxn ang="0">
                  <a:pos x="T40" y="T41"/>
                </a:cxn>
                <a:cxn ang="0">
                  <a:pos x="T42" y="T43"/>
                </a:cxn>
                <a:cxn ang="0">
                  <a:pos x="T44" y="T45"/>
                </a:cxn>
                <a:cxn ang="0">
                  <a:pos x="T46" y="T47"/>
                </a:cxn>
                <a:cxn ang="0">
                  <a:pos x="T48" y="T49"/>
                </a:cxn>
                <a:cxn ang="0">
                  <a:pos x="T50" y="T51"/>
                </a:cxn>
                <a:cxn ang="0">
                  <a:pos x="T52" y="T53"/>
                </a:cxn>
                <a:cxn ang="0">
                  <a:pos x="T54" y="T55"/>
                </a:cxn>
                <a:cxn ang="0">
                  <a:pos x="T56" y="T57"/>
                </a:cxn>
                <a:cxn ang="0">
                  <a:pos x="T58" y="T59"/>
                </a:cxn>
                <a:cxn ang="0">
                  <a:pos x="T60" y="T61"/>
                </a:cxn>
                <a:cxn ang="0">
                  <a:pos x="T62" y="T63"/>
                </a:cxn>
                <a:cxn ang="0">
                  <a:pos x="T64" y="T65"/>
                </a:cxn>
                <a:cxn ang="0">
                  <a:pos x="T66" y="T67"/>
                </a:cxn>
                <a:cxn ang="0">
                  <a:pos x="T68" y="T69"/>
                </a:cxn>
                <a:cxn ang="0">
                  <a:pos x="T70" y="T71"/>
                </a:cxn>
                <a:cxn ang="0">
                  <a:pos x="T72" y="T73"/>
                </a:cxn>
                <a:cxn ang="0">
                  <a:pos x="T74" y="T75"/>
                </a:cxn>
                <a:cxn ang="0">
                  <a:pos x="T76" y="T77"/>
                </a:cxn>
                <a:cxn ang="0">
                  <a:pos x="T78" y="T79"/>
                </a:cxn>
                <a:cxn ang="0">
                  <a:pos x="T80" y="T81"/>
                </a:cxn>
                <a:cxn ang="0">
                  <a:pos x="T82" y="T83"/>
                </a:cxn>
                <a:cxn ang="0">
                  <a:pos x="T84" y="T85"/>
                </a:cxn>
                <a:cxn ang="0">
                  <a:pos x="T86" y="T87"/>
                </a:cxn>
                <a:cxn ang="0">
                  <a:pos x="T88" y="T89"/>
                </a:cxn>
                <a:cxn ang="0">
                  <a:pos x="T90" y="T91"/>
                </a:cxn>
                <a:cxn ang="0">
                  <a:pos x="T92" y="T93"/>
                </a:cxn>
                <a:cxn ang="0">
                  <a:pos x="T94" y="T95"/>
                </a:cxn>
                <a:cxn ang="0">
                  <a:pos x="T96" y="T97"/>
                </a:cxn>
                <a:cxn ang="0">
                  <a:pos x="T98" y="T99"/>
                </a:cxn>
                <a:cxn ang="0">
                  <a:pos x="T100" y="T101"/>
                </a:cxn>
                <a:cxn ang="0">
                  <a:pos x="T102" y="T103"/>
                </a:cxn>
                <a:cxn ang="0">
                  <a:pos x="T104" y="T105"/>
                </a:cxn>
                <a:cxn ang="0">
                  <a:pos x="T106" y="T107"/>
                </a:cxn>
                <a:cxn ang="0">
                  <a:pos x="T108" y="T109"/>
                </a:cxn>
                <a:cxn ang="0">
                  <a:pos x="T110" y="T111"/>
                </a:cxn>
                <a:cxn ang="0">
                  <a:pos x="T112" y="T113"/>
                </a:cxn>
                <a:cxn ang="0">
                  <a:pos x="T114" y="T115"/>
                </a:cxn>
                <a:cxn ang="0">
                  <a:pos x="T116" y="T117"/>
                </a:cxn>
              </a:cxnLst>
              <a:rect l="0" t="0" r="r" b="b"/>
              <a:pathLst>
                <a:path w="1360" h="678">
                  <a:moveTo>
                    <a:pt x="92" y="89"/>
                  </a:moveTo>
                  <a:lnTo>
                    <a:pt x="92" y="585"/>
                  </a:lnTo>
                  <a:lnTo>
                    <a:pt x="135" y="585"/>
                  </a:lnTo>
                  <a:lnTo>
                    <a:pt x="135" y="570"/>
                  </a:lnTo>
                  <a:lnTo>
                    <a:pt x="135" y="554"/>
                  </a:lnTo>
                  <a:lnTo>
                    <a:pt x="136" y="538"/>
                  </a:lnTo>
                  <a:lnTo>
                    <a:pt x="136" y="526"/>
                  </a:lnTo>
                  <a:lnTo>
                    <a:pt x="142" y="516"/>
                  </a:lnTo>
                  <a:lnTo>
                    <a:pt x="151" y="509"/>
                  </a:lnTo>
                  <a:lnTo>
                    <a:pt x="161" y="504"/>
                  </a:lnTo>
                  <a:lnTo>
                    <a:pt x="173" y="500"/>
                  </a:lnTo>
                  <a:lnTo>
                    <a:pt x="184" y="496"/>
                  </a:lnTo>
                  <a:lnTo>
                    <a:pt x="216" y="482"/>
                  </a:lnTo>
                  <a:lnTo>
                    <a:pt x="248" y="469"/>
                  </a:lnTo>
                  <a:lnTo>
                    <a:pt x="266" y="464"/>
                  </a:lnTo>
                  <a:lnTo>
                    <a:pt x="273" y="456"/>
                  </a:lnTo>
                  <a:lnTo>
                    <a:pt x="279" y="445"/>
                  </a:lnTo>
                  <a:lnTo>
                    <a:pt x="284" y="435"/>
                  </a:lnTo>
                  <a:lnTo>
                    <a:pt x="292" y="433"/>
                  </a:lnTo>
                  <a:lnTo>
                    <a:pt x="290" y="426"/>
                  </a:lnTo>
                  <a:lnTo>
                    <a:pt x="287" y="422"/>
                  </a:lnTo>
                  <a:lnTo>
                    <a:pt x="284" y="419"/>
                  </a:lnTo>
                  <a:lnTo>
                    <a:pt x="281" y="414"/>
                  </a:lnTo>
                  <a:lnTo>
                    <a:pt x="277" y="381"/>
                  </a:lnTo>
                  <a:lnTo>
                    <a:pt x="277" y="381"/>
                  </a:lnTo>
                  <a:lnTo>
                    <a:pt x="276" y="381"/>
                  </a:lnTo>
                  <a:lnTo>
                    <a:pt x="274" y="380"/>
                  </a:lnTo>
                  <a:lnTo>
                    <a:pt x="272" y="380"/>
                  </a:lnTo>
                  <a:lnTo>
                    <a:pt x="270" y="379"/>
                  </a:lnTo>
                  <a:lnTo>
                    <a:pt x="269" y="379"/>
                  </a:lnTo>
                  <a:lnTo>
                    <a:pt x="264" y="373"/>
                  </a:lnTo>
                  <a:lnTo>
                    <a:pt x="261" y="363"/>
                  </a:lnTo>
                  <a:lnTo>
                    <a:pt x="259" y="352"/>
                  </a:lnTo>
                  <a:lnTo>
                    <a:pt x="258" y="342"/>
                  </a:lnTo>
                  <a:lnTo>
                    <a:pt x="257" y="332"/>
                  </a:lnTo>
                  <a:lnTo>
                    <a:pt x="258" y="329"/>
                  </a:lnTo>
                  <a:lnTo>
                    <a:pt x="260" y="325"/>
                  </a:lnTo>
                  <a:lnTo>
                    <a:pt x="262" y="320"/>
                  </a:lnTo>
                  <a:lnTo>
                    <a:pt x="262" y="314"/>
                  </a:lnTo>
                  <a:lnTo>
                    <a:pt x="259" y="291"/>
                  </a:lnTo>
                  <a:lnTo>
                    <a:pt x="259" y="272"/>
                  </a:lnTo>
                  <a:lnTo>
                    <a:pt x="261" y="257"/>
                  </a:lnTo>
                  <a:lnTo>
                    <a:pt x="266" y="244"/>
                  </a:lnTo>
                  <a:lnTo>
                    <a:pt x="273" y="234"/>
                  </a:lnTo>
                  <a:lnTo>
                    <a:pt x="284" y="227"/>
                  </a:lnTo>
                  <a:lnTo>
                    <a:pt x="294" y="221"/>
                  </a:lnTo>
                  <a:lnTo>
                    <a:pt x="304" y="217"/>
                  </a:lnTo>
                  <a:lnTo>
                    <a:pt x="318" y="213"/>
                  </a:lnTo>
                  <a:lnTo>
                    <a:pt x="332" y="211"/>
                  </a:lnTo>
                  <a:lnTo>
                    <a:pt x="348" y="210"/>
                  </a:lnTo>
                  <a:lnTo>
                    <a:pt x="364" y="213"/>
                  </a:lnTo>
                  <a:lnTo>
                    <a:pt x="380" y="220"/>
                  </a:lnTo>
                  <a:lnTo>
                    <a:pt x="388" y="228"/>
                  </a:lnTo>
                  <a:lnTo>
                    <a:pt x="402" y="230"/>
                  </a:lnTo>
                  <a:lnTo>
                    <a:pt x="404" y="232"/>
                  </a:lnTo>
                  <a:lnTo>
                    <a:pt x="407" y="235"/>
                  </a:lnTo>
                  <a:lnTo>
                    <a:pt x="409" y="238"/>
                  </a:lnTo>
                  <a:lnTo>
                    <a:pt x="410" y="241"/>
                  </a:lnTo>
                  <a:lnTo>
                    <a:pt x="411" y="244"/>
                  </a:lnTo>
                  <a:lnTo>
                    <a:pt x="412" y="245"/>
                  </a:lnTo>
                  <a:lnTo>
                    <a:pt x="412" y="246"/>
                  </a:lnTo>
                  <a:lnTo>
                    <a:pt x="414" y="255"/>
                  </a:lnTo>
                  <a:lnTo>
                    <a:pt x="415" y="261"/>
                  </a:lnTo>
                  <a:lnTo>
                    <a:pt x="416" y="267"/>
                  </a:lnTo>
                  <a:lnTo>
                    <a:pt x="416" y="275"/>
                  </a:lnTo>
                  <a:lnTo>
                    <a:pt x="415" y="281"/>
                  </a:lnTo>
                  <a:lnTo>
                    <a:pt x="415" y="290"/>
                  </a:lnTo>
                  <a:lnTo>
                    <a:pt x="414" y="299"/>
                  </a:lnTo>
                  <a:lnTo>
                    <a:pt x="413" y="307"/>
                  </a:lnTo>
                  <a:lnTo>
                    <a:pt x="413" y="315"/>
                  </a:lnTo>
                  <a:lnTo>
                    <a:pt x="414" y="318"/>
                  </a:lnTo>
                  <a:lnTo>
                    <a:pt x="415" y="320"/>
                  </a:lnTo>
                  <a:lnTo>
                    <a:pt x="415" y="322"/>
                  </a:lnTo>
                  <a:lnTo>
                    <a:pt x="417" y="324"/>
                  </a:lnTo>
                  <a:lnTo>
                    <a:pt x="418" y="327"/>
                  </a:lnTo>
                  <a:lnTo>
                    <a:pt x="421" y="336"/>
                  </a:lnTo>
                  <a:lnTo>
                    <a:pt x="421" y="348"/>
                  </a:lnTo>
                  <a:lnTo>
                    <a:pt x="419" y="358"/>
                  </a:lnTo>
                  <a:lnTo>
                    <a:pt x="418" y="362"/>
                  </a:lnTo>
                  <a:lnTo>
                    <a:pt x="417" y="366"/>
                  </a:lnTo>
                  <a:lnTo>
                    <a:pt x="415" y="371"/>
                  </a:lnTo>
                  <a:lnTo>
                    <a:pt x="413" y="375"/>
                  </a:lnTo>
                  <a:lnTo>
                    <a:pt x="412" y="377"/>
                  </a:lnTo>
                  <a:lnTo>
                    <a:pt x="410" y="378"/>
                  </a:lnTo>
                  <a:lnTo>
                    <a:pt x="407" y="379"/>
                  </a:lnTo>
                  <a:lnTo>
                    <a:pt x="405" y="380"/>
                  </a:lnTo>
                  <a:lnTo>
                    <a:pt x="403" y="382"/>
                  </a:lnTo>
                  <a:lnTo>
                    <a:pt x="401" y="384"/>
                  </a:lnTo>
                  <a:lnTo>
                    <a:pt x="399" y="392"/>
                  </a:lnTo>
                  <a:lnTo>
                    <a:pt x="398" y="403"/>
                  </a:lnTo>
                  <a:lnTo>
                    <a:pt x="397" y="411"/>
                  </a:lnTo>
                  <a:lnTo>
                    <a:pt x="393" y="417"/>
                  </a:lnTo>
                  <a:lnTo>
                    <a:pt x="390" y="421"/>
                  </a:lnTo>
                  <a:lnTo>
                    <a:pt x="387" y="426"/>
                  </a:lnTo>
                  <a:lnTo>
                    <a:pt x="385" y="434"/>
                  </a:lnTo>
                  <a:lnTo>
                    <a:pt x="397" y="435"/>
                  </a:lnTo>
                  <a:lnTo>
                    <a:pt x="401" y="445"/>
                  </a:lnTo>
                  <a:lnTo>
                    <a:pt x="407" y="456"/>
                  </a:lnTo>
                  <a:lnTo>
                    <a:pt x="414" y="464"/>
                  </a:lnTo>
                  <a:lnTo>
                    <a:pt x="432" y="469"/>
                  </a:lnTo>
                  <a:lnTo>
                    <a:pt x="464" y="482"/>
                  </a:lnTo>
                  <a:lnTo>
                    <a:pt x="496" y="496"/>
                  </a:lnTo>
                  <a:lnTo>
                    <a:pt x="508" y="500"/>
                  </a:lnTo>
                  <a:lnTo>
                    <a:pt x="519" y="504"/>
                  </a:lnTo>
                  <a:lnTo>
                    <a:pt x="529" y="509"/>
                  </a:lnTo>
                  <a:lnTo>
                    <a:pt x="539" y="516"/>
                  </a:lnTo>
                  <a:lnTo>
                    <a:pt x="544" y="526"/>
                  </a:lnTo>
                  <a:lnTo>
                    <a:pt x="544" y="538"/>
                  </a:lnTo>
                  <a:lnTo>
                    <a:pt x="545" y="554"/>
                  </a:lnTo>
                  <a:lnTo>
                    <a:pt x="545" y="570"/>
                  </a:lnTo>
                  <a:lnTo>
                    <a:pt x="545" y="585"/>
                  </a:lnTo>
                  <a:lnTo>
                    <a:pt x="588" y="585"/>
                  </a:lnTo>
                  <a:lnTo>
                    <a:pt x="588" y="89"/>
                  </a:lnTo>
                  <a:lnTo>
                    <a:pt x="92" y="89"/>
                  </a:lnTo>
                  <a:close/>
                  <a:moveTo>
                    <a:pt x="0" y="0"/>
                  </a:moveTo>
                  <a:lnTo>
                    <a:pt x="1360" y="0"/>
                  </a:lnTo>
                  <a:lnTo>
                    <a:pt x="1360" y="678"/>
                  </a:lnTo>
                  <a:lnTo>
                    <a:pt x="0" y="678"/>
                  </a:lnTo>
                  <a:lnTo>
                    <a:pt x="0" y="0"/>
                  </a:lnTo>
                  <a:close/>
                </a:path>
              </a:pathLst>
            </a:custGeom>
            <a:solidFill>
              <a:schemeClr val="accent2">
                <a:lumMod val="75000"/>
              </a:schemeClr>
            </a:solidFill>
            <a:ln w="0">
              <a:noFill/>
              <a:prstDash val="solid"/>
              <a:round/>
              <a:headEnd/>
              <a:tailEnd/>
            </a:ln>
          </xdr:spPr>
        </xdr:sp>
      </xdr:grpSp>
      <xdr:grpSp>
        <xdr:nvGrpSpPr>
          <xdr:cNvPr id="3075" name="Grup 3">
            <a:extLst>
              <a:ext uri="{FF2B5EF4-FFF2-40B4-BE49-F238E27FC236}">
                <a16:creationId xmlns:a16="http://schemas.microsoft.com/office/drawing/2014/main" id="{00000000-0008-0000-0000-0000030C0000}"/>
              </a:ext>
            </a:extLst>
          </xdr:cNvPr>
          <xdr:cNvGrpSpPr>
            <a:grpSpLocks noChangeAspect="1"/>
          </xdr:cNvGrpSpPr>
        </xdr:nvGrpSpPr>
        <xdr:grpSpPr bwMode="auto">
          <a:xfrm>
            <a:off x="4238936" y="1532552"/>
            <a:ext cx="941511" cy="534306"/>
            <a:chOff x="537" y="68"/>
            <a:chExt cx="99" cy="56"/>
          </a:xfrm>
        </xdr:grpSpPr>
        <xdr:sp macro="" textlink="">
          <xdr:nvSpPr>
            <xdr:cNvPr id="3074" name="FormăAuto 2">
              <a:extLst>
                <a:ext uri="{FF2B5EF4-FFF2-40B4-BE49-F238E27FC236}">
                  <a16:creationId xmlns:a16="http://schemas.microsoft.com/office/drawing/2014/main" id="{00000000-0008-0000-0000-0000020C0000}"/>
                </a:ext>
              </a:extLst>
            </xdr:cNvPr>
            <xdr:cNvSpPr>
              <a:spLocks noChangeAspect="1" noChangeArrowheads="1" noTextEdit="1"/>
            </xdr:cNvSpPr>
          </xdr:nvSpPr>
          <xdr:spPr bwMode="auto">
            <a:xfrm>
              <a:off x="537" y="68"/>
              <a:ext cx="99" cy="56"/>
            </a:xfrm>
            <a:prstGeom prst="rect">
              <a:avLst/>
            </a:prstGeom>
            <a:noFill/>
            <a:ln w="9525">
              <a:noFill/>
              <a:miter lim="800000"/>
              <a:headEnd/>
              <a:tailEnd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xdr:spPr>
        </xdr:sp>
        <xdr:sp macro="" textlink="">
          <xdr:nvSpPr>
            <xdr:cNvPr id="3076" name="Dreptunghi 4">
              <a:extLst>
                <a:ext uri="{FF2B5EF4-FFF2-40B4-BE49-F238E27FC236}">
                  <a16:creationId xmlns:a16="http://schemas.microsoft.com/office/drawing/2014/main" id="{00000000-0008-0000-0000-000004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537" y="68"/>
              <a:ext cx="99" cy="56"/>
            </a:xfrm>
            <a:prstGeom prst="rect">
              <a:avLst/>
            </a:prstGeom>
            <a:noFill/>
            <a:ln w="0">
              <a:noFill/>
              <a:prstDash val="solid"/>
              <a:miter lim="800000"/>
              <a:headEnd/>
              <a:tailEnd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xdr:spPr>
        </xdr:sp>
        <xdr:sp macro="" textlink="">
          <xdr:nvSpPr>
            <xdr:cNvPr id="3077" name="Formă liberă 5">
              <a:extLst>
                <a:ext uri="{FF2B5EF4-FFF2-40B4-BE49-F238E27FC236}">
                  <a16:creationId xmlns:a16="http://schemas.microsoft.com/office/drawing/2014/main" id="{00000000-0008-0000-0000-0000050C0000}"/>
                </a:ext>
              </a:extLst>
            </xdr:cNvPr>
            <xdr:cNvSpPr>
              <a:spLocks/>
            </xdr:cNvSpPr>
          </xdr:nvSpPr>
          <xdr:spPr bwMode="auto">
            <a:xfrm>
              <a:off x="537" y="69"/>
              <a:ext cx="98" cy="55"/>
            </a:xfrm>
            <a:custGeom>
              <a:avLst/>
              <a:gdLst>
                <a:gd name="T0" fmla="*/ 1647 w 3333"/>
                <a:gd name="T1" fmla="*/ 0 h 1878"/>
                <a:gd name="T2" fmla="*/ 1669 w 3333"/>
                <a:gd name="T3" fmla="*/ 0 h 1878"/>
                <a:gd name="T4" fmla="*/ 1669 w 3333"/>
                <a:gd name="T5" fmla="*/ 928 h 1878"/>
                <a:gd name="T6" fmla="*/ 1677 w 3333"/>
                <a:gd name="T7" fmla="*/ 928 h 1878"/>
                <a:gd name="T8" fmla="*/ 1677 w 3333"/>
                <a:gd name="T9" fmla="*/ 950 h 1878"/>
                <a:gd name="T10" fmla="*/ 1669 w 3333"/>
                <a:gd name="T11" fmla="*/ 950 h 1878"/>
                <a:gd name="T12" fmla="*/ 1669 w 3333"/>
                <a:gd name="T13" fmla="*/ 1673 h 1878"/>
                <a:gd name="T14" fmla="*/ 3333 w 3333"/>
                <a:gd name="T15" fmla="*/ 1673 h 1878"/>
                <a:gd name="T16" fmla="*/ 3333 w 3333"/>
                <a:gd name="T17" fmla="*/ 1878 h 1878"/>
                <a:gd name="T18" fmla="*/ 3311 w 3333"/>
                <a:gd name="T19" fmla="*/ 1878 h 1878"/>
                <a:gd name="T20" fmla="*/ 3311 w 3333"/>
                <a:gd name="T21" fmla="*/ 1695 h 1878"/>
                <a:gd name="T22" fmla="*/ 22 w 3333"/>
                <a:gd name="T23" fmla="*/ 1695 h 1878"/>
                <a:gd name="T24" fmla="*/ 22 w 3333"/>
                <a:gd name="T25" fmla="*/ 1878 h 1878"/>
                <a:gd name="T26" fmla="*/ 0 w 3333"/>
                <a:gd name="T27" fmla="*/ 1878 h 1878"/>
                <a:gd name="T28" fmla="*/ 0 w 3333"/>
                <a:gd name="T29" fmla="*/ 1673 h 1878"/>
                <a:gd name="T30" fmla="*/ 1647 w 3333"/>
                <a:gd name="T31" fmla="*/ 1673 h 1878"/>
                <a:gd name="T32" fmla="*/ 1647 w 3333"/>
                <a:gd name="T33" fmla="*/ 950 h 1878"/>
                <a:gd name="T34" fmla="*/ 1114 w 3333"/>
                <a:gd name="T35" fmla="*/ 950 h 1878"/>
                <a:gd name="T36" fmla="*/ 1114 w 3333"/>
                <a:gd name="T37" fmla="*/ 928 h 1878"/>
                <a:gd name="T38" fmla="*/ 1647 w 3333"/>
                <a:gd name="T39" fmla="*/ 928 h 1878"/>
                <a:gd name="T40" fmla="*/ 1647 w 3333"/>
                <a:gd name="T41" fmla="*/ 0 h 1878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  <a:cxn ang="0">
                  <a:pos x="T26" y="T27"/>
                </a:cxn>
                <a:cxn ang="0">
                  <a:pos x="T28" y="T29"/>
                </a:cxn>
                <a:cxn ang="0">
                  <a:pos x="T30" y="T31"/>
                </a:cxn>
                <a:cxn ang="0">
                  <a:pos x="T32" y="T33"/>
                </a:cxn>
                <a:cxn ang="0">
                  <a:pos x="T34" y="T35"/>
                </a:cxn>
                <a:cxn ang="0">
                  <a:pos x="T36" y="T37"/>
                </a:cxn>
                <a:cxn ang="0">
                  <a:pos x="T38" y="T39"/>
                </a:cxn>
                <a:cxn ang="0">
                  <a:pos x="T40" y="T41"/>
                </a:cxn>
              </a:cxnLst>
              <a:rect l="0" t="0" r="r" b="b"/>
              <a:pathLst>
                <a:path w="3333" h="1878">
                  <a:moveTo>
                    <a:pt x="1647" y="0"/>
                  </a:moveTo>
                  <a:lnTo>
                    <a:pt x="1669" y="0"/>
                  </a:lnTo>
                  <a:lnTo>
                    <a:pt x="1669" y="928"/>
                  </a:lnTo>
                  <a:lnTo>
                    <a:pt x="1677" y="928"/>
                  </a:lnTo>
                  <a:lnTo>
                    <a:pt x="1677" y="950"/>
                  </a:lnTo>
                  <a:lnTo>
                    <a:pt x="1669" y="950"/>
                  </a:lnTo>
                  <a:lnTo>
                    <a:pt x="1669" y="1673"/>
                  </a:lnTo>
                  <a:lnTo>
                    <a:pt x="3333" y="1673"/>
                  </a:lnTo>
                  <a:lnTo>
                    <a:pt x="3333" y="1878"/>
                  </a:lnTo>
                  <a:lnTo>
                    <a:pt x="3311" y="1878"/>
                  </a:lnTo>
                  <a:lnTo>
                    <a:pt x="3311" y="1695"/>
                  </a:lnTo>
                  <a:lnTo>
                    <a:pt x="22" y="1695"/>
                  </a:lnTo>
                  <a:lnTo>
                    <a:pt x="22" y="1878"/>
                  </a:lnTo>
                  <a:lnTo>
                    <a:pt x="0" y="1878"/>
                  </a:lnTo>
                  <a:lnTo>
                    <a:pt x="0" y="1673"/>
                  </a:lnTo>
                  <a:lnTo>
                    <a:pt x="1647" y="1673"/>
                  </a:lnTo>
                  <a:lnTo>
                    <a:pt x="1647" y="950"/>
                  </a:lnTo>
                  <a:lnTo>
                    <a:pt x="1114" y="950"/>
                  </a:lnTo>
                  <a:lnTo>
                    <a:pt x="1114" y="928"/>
                  </a:lnTo>
                  <a:lnTo>
                    <a:pt x="1647" y="928"/>
                  </a:lnTo>
                  <a:lnTo>
                    <a:pt x="1647" y="0"/>
                  </a:lnTo>
                  <a:close/>
                </a:path>
              </a:pathLst>
            </a:custGeom>
            <a:solidFill>
              <a:schemeClr val="tx1">
                <a:lumMod val="50000"/>
                <a:lumOff val="50000"/>
              </a:schemeClr>
            </a:solidFill>
            <a:ln w="0">
              <a:noFill/>
              <a:prstDash val="solid"/>
              <a:round/>
              <a:headEnd/>
              <a:tailEnd/>
            </a:ln>
          </xdr:spPr>
        </xdr:sp>
      </xdr:grpSp>
    </xdr:grpSp>
    <xdr:clientData/>
  </xdr:twoCellAnchor>
  <xdr:twoCellAnchor>
    <xdr:from>
      <xdr:col>1</xdr:col>
      <xdr:colOff>0</xdr:colOff>
      <xdr:row>5</xdr:row>
      <xdr:rowOff>0</xdr:rowOff>
    </xdr:from>
    <xdr:to>
      <xdr:col>3</xdr:col>
      <xdr:colOff>466725</xdr:colOff>
      <xdr:row>10</xdr:row>
      <xdr:rowOff>180975</xdr:rowOff>
    </xdr:to>
    <xdr:grpSp>
      <xdr:nvGrpSpPr>
        <xdr:cNvPr id="16" name="SmartArt simplu" descr="Image of basic organization chart" title="SmartArt simplu (navigation)">
          <a:hlinkClick xmlns:r="http://schemas.openxmlformats.org/officeDocument/2006/relationships" r:id="rId3" tooltip="Faceți clic pentru a vedea exemplul de SmartArt"/>
          <a:extLst>
            <a:ext uri="{FF2B5EF4-FFF2-40B4-BE49-F238E27FC236}">
              <a16:creationId xmlns:a16="http://schemas.microsoft.com/office/drawing/2014/main" id="{00000000-0008-0000-0000-000010000000}"/>
            </a:ext>
          </a:extLst>
        </xdr:cNvPr>
        <xdr:cNvGrpSpPr/>
      </xdr:nvGrpSpPr>
      <xdr:grpSpPr>
        <a:xfrm>
          <a:off x="247650" y="1238250"/>
          <a:ext cx="1571625" cy="1133475"/>
          <a:chOff x="274134" y="1235927"/>
          <a:chExt cx="1553969" cy="1142768"/>
        </a:xfrm>
      </xdr:grpSpPr>
      <xdr:grpSp>
        <xdr:nvGrpSpPr>
          <xdr:cNvPr id="3093" name="Grup 21">
            <a:extLst>
              <a:ext uri="{FF2B5EF4-FFF2-40B4-BE49-F238E27FC236}">
                <a16:creationId xmlns:a16="http://schemas.microsoft.com/office/drawing/2014/main" id="{00000000-0008-0000-0000-0000150C0000}"/>
              </a:ext>
            </a:extLst>
          </xdr:cNvPr>
          <xdr:cNvGrpSpPr>
            <a:grpSpLocks noChangeAspect="1"/>
          </xdr:cNvGrpSpPr>
        </xdr:nvGrpSpPr>
        <xdr:grpSpPr bwMode="auto">
          <a:xfrm>
            <a:off x="274134" y="1235927"/>
            <a:ext cx="1553969" cy="1142768"/>
            <a:chOff x="29" y="88"/>
            <a:chExt cx="163" cy="120"/>
          </a:xfrm>
        </xdr:grpSpPr>
        <xdr:sp macro="" textlink="">
          <xdr:nvSpPr>
            <xdr:cNvPr id="3092" name="FormăAuto 20">
              <a:extLst>
                <a:ext uri="{FF2B5EF4-FFF2-40B4-BE49-F238E27FC236}">
                  <a16:creationId xmlns:a16="http://schemas.microsoft.com/office/drawing/2014/main" id="{00000000-0008-0000-0000-0000140C0000}"/>
                </a:ext>
              </a:extLst>
            </xdr:cNvPr>
            <xdr:cNvSpPr>
              <a:spLocks noChangeAspect="1" noChangeArrowheads="1" noTextEdit="1"/>
            </xdr:cNvSpPr>
          </xdr:nvSpPr>
          <xdr:spPr bwMode="auto">
            <a:xfrm>
              <a:off x="29" y="88"/>
              <a:ext cx="163" cy="120"/>
            </a:xfrm>
            <a:prstGeom prst="rect">
              <a:avLst/>
            </a:prstGeom>
            <a:noFill/>
            <a:ln w="9525">
              <a:noFill/>
              <a:miter lim="800000"/>
              <a:headEnd/>
              <a:tailEnd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xdr:spPr>
        </xdr:sp>
        <xdr:sp macro="" textlink="">
          <xdr:nvSpPr>
            <xdr:cNvPr id="3094" name="Dreptunghi 22">
              <a:extLst>
                <a:ext uri="{FF2B5EF4-FFF2-40B4-BE49-F238E27FC236}">
                  <a16:creationId xmlns:a16="http://schemas.microsoft.com/office/drawing/2014/main" id="{00000000-0008-0000-0000-000016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29" y="88"/>
              <a:ext cx="163" cy="120"/>
            </a:xfrm>
            <a:prstGeom prst="rect">
              <a:avLst/>
            </a:prstGeom>
            <a:noFill/>
            <a:ln w="0">
              <a:noFill/>
              <a:prstDash val="solid"/>
              <a:miter lim="800000"/>
              <a:headEnd/>
              <a:tailEnd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xdr:spPr>
        </xdr:sp>
        <xdr:sp macro="" textlink="">
          <xdr:nvSpPr>
            <xdr:cNvPr id="3095" name="Dreptunghi 23">
              <a:extLst>
                <a:ext uri="{FF2B5EF4-FFF2-40B4-BE49-F238E27FC236}">
                  <a16:creationId xmlns:a16="http://schemas.microsoft.com/office/drawing/2014/main" id="{00000000-0008-0000-0000-000017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77" y="88"/>
              <a:ext cx="65" cy="32"/>
            </a:xfrm>
            <a:prstGeom prst="rect">
              <a:avLst/>
            </a:prstGeom>
            <a:solidFill>
              <a:schemeClr val="accent1"/>
            </a:solidFill>
            <a:ln w="0">
              <a:noFill/>
              <a:prstDash val="solid"/>
              <a:miter lim="800000"/>
              <a:headEnd/>
              <a:tailEnd/>
            </a:ln>
          </xdr:spPr>
        </xdr:sp>
        <xdr:sp macro="" textlink="">
          <xdr:nvSpPr>
            <xdr:cNvPr id="3096" name="Dreptunghi 24">
              <a:extLst>
                <a:ext uri="{FF2B5EF4-FFF2-40B4-BE49-F238E27FC236}">
                  <a16:creationId xmlns:a16="http://schemas.microsoft.com/office/drawing/2014/main" id="{00000000-0008-0000-0000-000018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29" y="132"/>
              <a:ext cx="65" cy="32"/>
            </a:xfrm>
            <a:prstGeom prst="rect">
              <a:avLst/>
            </a:prstGeom>
            <a:solidFill>
              <a:schemeClr val="accent2">
                <a:lumMod val="75000"/>
              </a:schemeClr>
            </a:solidFill>
            <a:ln w="0">
              <a:noFill/>
              <a:prstDash val="solid"/>
              <a:miter lim="800000"/>
              <a:headEnd/>
              <a:tailEnd/>
            </a:ln>
          </xdr:spPr>
        </xdr:sp>
        <xdr:sp macro="" textlink="">
          <xdr:nvSpPr>
            <xdr:cNvPr id="3097" name="Dreptunghi 25">
              <a:extLst>
                <a:ext uri="{FF2B5EF4-FFF2-40B4-BE49-F238E27FC236}">
                  <a16:creationId xmlns:a16="http://schemas.microsoft.com/office/drawing/2014/main" id="{00000000-0008-0000-0000-000019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29" y="176"/>
              <a:ext cx="65" cy="32"/>
            </a:xfrm>
            <a:prstGeom prst="rect">
              <a:avLst/>
            </a:prstGeom>
            <a:solidFill>
              <a:schemeClr val="accent2">
                <a:lumMod val="75000"/>
              </a:schemeClr>
            </a:solidFill>
            <a:ln w="0">
              <a:noFill/>
              <a:prstDash val="solid"/>
              <a:miter lim="800000"/>
              <a:headEnd/>
              <a:tailEnd/>
            </a:ln>
          </xdr:spPr>
        </xdr:sp>
        <xdr:sp macro="" textlink="">
          <xdr:nvSpPr>
            <xdr:cNvPr id="3098" name="Dreptunghi 26">
              <a:extLst>
                <a:ext uri="{FF2B5EF4-FFF2-40B4-BE49-F238E27FC236}">
                  <a16:creationId xmlns:a16="http://schemas.microsoft.com/office/drawing/2014/main" id="{00000000-0008-0000-0000-00001A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126" y="176"/>
              <a:ext cx="65" cy="32"/>
            </a:xfrm>
            <a:prstGeom prst="rect">
              <a:avLst/>
            </a:prstGeom>
            <a:solidFill>
              <a:schemeClr val="accent2">
                <a:lumMod val="75000"/>
              </a:schemeClr>
            </a:solidFill>
            <a:ln w="0">
              <a:noFill/>
              <a:prstDash val="solid"/>
              <a:miter lim="800000"/>
              <a:headEnd/>
              <a:tailEnd/>
            </a:ln>
          </xdr:spPr>
        </xdr:sp>
      </xdr:grpSp>
      <xdr:grpSp>
        <xdr:nvGrpSpPr>
          <xdr:cNvPr id="3088" name="Grup 16">
            <a:extLst>
              <a:ext uri="{FF2B5EF4-FFF2-40B4-BE49-F238E27FC236}">
                <a16:creationId xmlns:a16="http://schemas.microsoft.com/office/drawing/2014/main" id="{00000000-0008-0000-0000-0000100C0000}"/>
              </a:ext>
            </a:extLst>
          </xdr:cNvPr>
          <xdr:cNvGrpSpPr>
            <a:grpSpLocks noChangeAspect="1"/>
          </xdr:cNvGrpSpPr>
        </xdr:nvGrpSpPr>
        <xdr:grpSpPr bwMode="auto">
          <a:xfrm>
            <a:off x="580088" y="1536184"/>
            <a:ext cx="942061" cy="532512"/>
            <a:chOff x="211" y="113"/>
            <a:chExt cx="99" cy="56"/>
          </a:xfrm>
        </xdr:grpSpPr>
        <xdr:sp macro="" textlink="">
          <xdr:nvSpPr>
            <xdr:cNvPr id="3087" name="FormăAuto 15">
              <a:extLst>
                <a:ext uri="{FF2B5EF4-FFF2-40B4-BE49-F238E27FC236}">
                  <a16:creationId xmlns:a16="http://schemas.microsoft.com/office/drawing/2014/main" id="{00000000-0008-0000-0000-00000F0C0000}"/>
                </a:ext>
              </a:extLst>
            </xdr:cNvPr>
            <xdr:cNvSpPr>
              <a:spLocks noChangeAspect="1" noChangeArrowheads="1" noTextEdit="1"/>
            </xdr:cNvSpPr>
          </xdr:nvSpPr>
          <xdr:spPr bwMode="auto">
            <a:xfrm>
              <a:off x="211" y="113"/>
              <a:ext cx="99" cy="56"/>
            </a:xfrm>
            <a:prstGeom prst="rect">
              <a:avLst/>
            </a:prstGeom>
            <a:noFill/>
            <a:ln w="9525">
              <a:noFill/>
              <a:miter lim="800000"/>
              <a:headEnd/>
              <a:tailEnd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xdr:spPr>
        </xdr:sp>
        <xdr:sp macro="" textlink="">
          <xdr:nvSpPr>
            <xdr:cNvPr id="3089" name="Dreptunghi 17">
              <a:extLst>
                <a:ext uri="{FF2B5EF4-FFF2-40B4-BE49-F238E27FC236}">
                  <a16:creationId xmlns:a16="http://schemas.microsoft.com/office/drawing/2014/main" id="{00000000-0008-0000-0000-000011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211" y="113"/>
              <a:ext cx="99" cy="56"/>
            </a:xfrm>
            <a:prstGeom prst="rect">
              <a:avLst/>
            </a:prstGeom>
            <a:noFill/>
            <a:ln w="0">
              <a:noFill/>
              <a:prstDash val="solid"/>
              <a:miter lim="800000"/>
              <a:headEnd/>
              <a:tailEnd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xdr:spPr>
        </xdr:sp>
        <xdr:sp macro="" textlink="">
          <xdr:nvSpPr>
            <xdr:cNvPr id="3090" name="Formă liberă 18">
              <a:extLst>
                <a:ext uri="{FF2B5EF4-FFF2-40B4-BE49-F238E27FC236}">
                  <a16:creationId xmlns:a16="http://schemas.microsoft.com/office/drawing/2014/main" id="{00000000-0008-0000-0000-0000120C0000}"/>
                </a:ext>
              </a:extLst>
            </xdr:cNvPr>
            <xdr:cNvSpPr>
              <a:spLocks/>
            </xdr:cNvSpPr>
          </xdr:nvSpPr>
          <xdr:spPr bwMode="auto">
            <a:xfrm>
              <a:off x="211" y="114"/>
              <a:ext cx="98" cy="55"/>
            </a:xfrm>
            <a:custGeom>
              <a:avLst/>
              <a:gdLst>
                <a:gd name="T0" fmla="*/ 1647 w 3333"/>
                <a:gd name="T1" fmla="*/ 0 h 1878"/>
                <a:gd name="T2" fmla="*/ 1669 w 3333"/>
                <a:gd name="T3" fmla="*/ 0 h 1878"/>
                <a:gd name="T4" fmla="*/ 1669 w 3333"/>
                <a:gd name="T5" fmla="*/ 928 h 1878"/>
                <a:gd name="T6" fmla="*/ 1677 w 3333"/>
                <a:gd name="T7" fmla="*/ 928 h 1878"/>
                <a:gd name="T8" fmla="*/ 1677 w 3333"/>
                <a:gd name="T9" fmla="*/ 950 h 1878"/>
                <a:gd name="T10" fmla="*/ 1669 w 3333"/>
                <a:gd name="T11" fmla="*/ 950 h 1878"/>
                <a:gd name="T12" fmla="*/ 1669 w 3333"/>
                <a:gd name="T13" fmla="*/ 1673 h 1878"/>
                <a:gd name="T14" fmla="*/ 3333 w 3333"/>
                <a:gd name="T15" fmla="*/ 1673 h 1878"/>
                <a:gd name="T16" fmla="*/ 3333 w 3333"/>
                <a:gd name="T17" fmla="*/ 1878 h 1878"/>
                <a:gd name="T18" fmla="*/ 3311 w 3333"/>
                <a:gd name="T19" fmla="*/ 1878 h 1878"/>
                <a:gd name="T20" fmla="*/ 3311 w 3333"/>
                <a:gd name="T21" fmla="*/ 1695 h 1878"/>
                <a:gd name="T22" fmla="*/ 22 w 3333"/>
                <a:gd name="T23" fmla="*/ 1695 h 1878"/>
                <a:gd name="T24" fmla="*/ 22 w 3333"/>
                <a:gd name="T25" fmla="*/ 1878 h 1878"/>
                <a:gd name="T26" fmla="*/ 0 w 3333"/>
                <a:gd name="T27" fmla="*/ 1878 h 1878"/>
                <a:gd name="T28" fmla="*/ 0 w 3333"/>
                <a:gd name="T29" fmla="*/ 1673 h 1878"/>
                <a:gd name="T30" fmla="*/ 1647 w 3333"/>
                <a:gd name="T31" fmla="*/ 1673 h 1878"/>
                <a:gd name="T32" fmla="*/ 1647 w 3333"/>
                <a:gd name="T33" fmla="*/ 950 h 1878"/>
                <a:gd name="T34" fmla="*/ 1114 w 3333"/>
                <a:gd name="T35" fmla="*/ 950 h 1878"/>
                <a:gd name="T36" fmla="*/ 1114 w 3333"/>
                <a:gd name="T37" fmla="*/ 928 h 1878"/>
                <a:gd name="T38" fmla="*/ 1647 w 3333"/>
                <a:gd name="T39" fmla="*/ 928 h 1878"/>
                <a:gd name="T40" fmla="*/ 1647 w 3333"/>
                <a:gd name="T41" fmla="*/ 0 h 1878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  <a:cxn ang="0">
                  <a:pos x="T26" y="T27"/>
                </a:cxn>
                <a:cxn ang="0">
                  <a:pos x="T28" y="T29"/>
                </a:cxn>
                <a:cxn ang="0">
                  <a:pos x="T30" y="T31"/>
                </a:cxn>
                <a:cxn ang="0">
                  <a:pos x="T32" y="T33"/>
                </a:cxn>
                <a:cxn ang="0">
                  <a:pos x="T34" y="T35"/>
                </a:cxn>
                <a:cxn ang="0">
                  <a:pos x="T36" y="T37"/>
                </a:cxn>
                <a:cxn ang="0">
                  <a:pos x="T38" y="T39"/>
                </a:cxn>
                <a:cxn ang="0">
                  <a:pos x="T40" y="T41"/>
                </a:cxn>
              </a:cxnLst>
              <a:rect l="0" t="0" r="r" b="b"/>
              <a:pathLst>
                <a:path w="3333" h="1878">
                  <a:moveTo>
                    <a:pt x="1647" y="0"/>
                  </a:moveTo>
                  <a:lnTo>
                    <a:pt x="1669" y="0"/>
                  </a:lnTo>
                  <a:lnTo>
                    <a:pt x="1669" y="928"/>
                  </a:lnTo>
                  <a:lnTo>
                    <a:pt x="1677" y="928"/>
                  </a:lnTo>
                  <a:lnTo>
                    <a:pt x="1677" y="950"/>
                  </a:lnTo>
                  <a:lnTo>
                    <a:pt x="1669" y="950"/>
                  </a:lnTo>
                  <a:lnTo>
                    <a:pt x="1669" y="1673"/>
                  </a:lnTo>
                  <a:lnTo>
                    <a:pt x="3333" y="1673"/>
                  </a:lnTo>
                  <a:lnTo>
                    <a:pt x="3333" y="1878"/>
                  </a:lnTo>
                  <a:lnTo>
                    <a:pt x="3311" y="1878"/>
                  </a:lnTo>
                  <a:lnTo>
                    <a:pt x="3311" y="1695"/>
                  </a:lnTo>
                  <a:lnTo>
                    <a:pt x="22" y="1695"/>
                  </a:lnTo>
                  <a:lnTo>
                    <a:pt x="22" y="1878"/>
                  </a:lnTo>
                  <a:lnTo>
                    <a:pt x="0" y="1878"/>
                  </a:lnTo>
                  <a:lnTo>
                    <a:pt x="0" y="1673"/>
                  </a:lnTo>
                  <a:lnTo>
                    <a:pt x="1647" y="1673"/>
                  </a:lnTo>
                  <a:lnTo>
                    <a:pt x="1647" y="950"/>
                  </a:lnTo>
                  <a:lnTo>
                    <a:pt x="1114" y="950"/>
                  </a:lnTo>
                  <a:lnTo>
                    <a:pt x="1114" y="928"/>
                  </a:lnTo>
                  <a:lnTo>
                    <a:pt x="1647" y="928"/>
                  </a:lnTo>
                  <a:lnTo>
                    <a:pt x="1647" y="0"/>
                  </a:lnTo>
                  <a:close/>
                </a:path>
              </a:pathLst>
            </a:custGeom>
            <a:solidFill>
              <a:schemeClr val="tx1">
                <a:lumMod val="50000"/>
                <a:lumOff val="50000"/>
              </a:schemeClr>
            </a:solidFill>
            <a:ln w="0">
              <a:noFill/>
              <a:prstDash val="solid"/>
              <a:round/>
              <a:headEnd/>
              <a:tailEnd/>
            </a:ln>
          </xdr:spPr>
        </xdr:sp>
      </xdr:grpSp>
    </xdr:grpSp>
    <xdr:clientData/>
  </xdr:twoCellAnchor>
  <xdr:twoCellAnchor>
    <xdr:from>
      <xdr:col>1</xdr:col>
      <xdr:colOff>2398</xdr:colOff>
      <xdr:row>15</xdr:row>
      <xdr:rowOff>0</xdr:rowOff>
    </xdr:from>
    <xdr:to>
      <xdr:col>3</xdr:col>
      <xdr:colOff>466725</xdr:colOff>
      <xdr:row>20</xdr:row>
      <xdr:rowOff>180975</xdr:rowOff>
    </xdr:to>
    <xdr:grpSp>
      <xdr:nvGrpSpPr>
        <xdr:cNvPr id="15" name="Nivel 5 stratificat" descr="Image of multi-level organization chart" title="Nivel 5 stratificat (navigation)">
          <a:hlinkClick xmlns:r="http://schemas.openxmlformats.org/officeDocument/2006/relationships" r:id="rId4" tooltip="Faceți clic pentru a vedea exemplul de SmartArt"/>
          <a:extLst>
            <a:ext uri="{FF2B5EF4-FFF2-40B4-BE49-F238E27FC236}">
              <a16:creationId xmlns:a16="http://schemas.microsoft.com/office/drawing/2014/main" id="{00000000-0008-0000-0000-00000F000000}"/>
            </a:ext>
          </a:extLst>
        </xdr:cNvPr>
        <xdr:cNvGrpSpPr/>
      </xdr:nvGrpSpPr>
      <xdr:grpSpPr>
        <a:xfrm>
          <a:off x="250048" y="3143250"/>
          <a:ext cx="1569227" cy="1133475"/>
          <a:chOff x="276532" y="3150220"/>
          <a:chExt cx="1551571" cy="1142767"/>
        </a:xfrm>
      </xdr:grpSpPr>
      <xdr:grpSp>
        <xdr:nvGrpSpPr>
          <xdr:cNvPr id="3119" name="Grup 47">
            <a:extLst>
              <a:ext uri="{FF2B5EF4-FFF2-40B4-BE49-F238E27FC236}">
                <a16:creationId xmlns:a16="http://schemas.microsoft.com/office/drawing/2014/main" id="{00000000-0008-0000-0000-00002F0C0000}"/>
              </a:ext>
            </a:extLst>
          </xdr:cNvPr>
          <xdr:cNvGrpSpPr>
            <a:grpSpLocks noChangeAspect="1"/>
          </xdr:cNvGrpSpPr>
        </xdr:nvGrpSpPr>
        <xdr:grpSpPr bwMode="auto">
          <a:xfrm>
            <a:off x="276532" y="3150220"/>
            <a:ext cx="1551571" cy="1142767"/>
            <a:chOff x="29" y="289"/>
            <a:chExt cx="163" cy="120"/>
          </a:xfrm>
        </xdr:grpSpPr>
        <xdr:sp macro="" textlink="">
          <xdr:nvSpPr>
            <xdr:cNvPr id="3118" name="FormăAuto 46">
              <a:extLst>
                <a:ext uri="{FF2B5EF4-FFF2-40B4-BE49-F238E27FC236}">
                  <a16:creationId xmlns:a16="http://schemas.microsoft.com/office/drawing/2014/main" id="{00000000-0008-0000-0000-00002E0C0000}"/>
                </a:ext>
              </a:extLst>
            </xdr:cNvPr>
            <xdr:cNvSpPr>
              <a:spLocks noChangeAspect="1" noChangeArrowheads="1" noTextEdit="1"/>
            </xdr:cNvSpPr>
          </xdr:nvSpPr>
          <xdr:spPr bwMode="auto">
            <a:xfrm>
              <a:off x="29" y="289"/>
              <a:ext cx="163" cy="120"/>
            </a:xfrm>
            <a:prstGeom prst="rect">
              <a:avLst/>
            </a:prstGeom>
            <a:noFill/>
            <a:ln w="9525">
              <a:noFill/>
              <a:miter lim="800000"/>
              <a:headEnd/>
              <a:tailEnd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xdr:spPr>
        </xdr:sp>
        <xdr:sp macro="" textlink="">
          <xdr:nvSpPr>
            <xdr:cNvPr id="3120" name="Dreptunghi 48">
              <a:extLst>
                <a:ext uri="{FF2B5EF4-FFF2-40B4-BE49-F238E27FC236}">
                  <a16:creationId xmlns:a16="http://schemas.microsoft.com/office/drawing/2014/main" id="{00000000-0008-0000-0000-000030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29" y="289"/>
              <a:ext cx="163" cy="120"/>
            </a:xfrm>
            <a:prstGeom prst="rect">
              <a:avLst/>
            </a:prstGeom>
            <a:noFill/>
            <a:ln w="0">
              <a:noFill/>
              <a:prstDash val="solid"/>
              <a:miter lim="800000"/>
              <a:headEnd/>
              <a:tailEnd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xdr:spPr>
        </xdr:sp>
        <xdr:sp macro="" textlink="">
          <xdr:nvSpPr>
            <xdr:cNvPr id="3121" name="Dreptunghi 49">
              <a:extLst>
                <a:ext uri="{FF2B5EF4-FFF2-40B4-BE49-F238E27FC236}">
                  <a16:creationId xmlns:a16="http://schemas.microsoft.com/office/drawing/2014/main" id="{00000000-0008-0000-0000-000031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61" y="289"/>
              <a:ext cx="65" cy="32"/>
            </a:xfrm>
            <a:prstGeom prst="rect">
              <a:avLst/>
            </a:prstGeom>
            <a:solidFill>
              <a:schemeClr val="accent1"/>
            </a:solidFill>
            <a:ln w="0">
              <a:noFill/>
              <a:prstDash val="solid"/>
              <a:miter lim="800000"/>
              <a:headEnd/>
              <a:tailEnd/>
            </a:ln>
          </xdr:spPr>
        </xdr:sp>
        <xdr:sp macro="" textlink="">
          <xdr:nvSpPr>
            <xdr:cNvPr id="3122" name="Dreptunghi 50">
              <a:extLst>
                <a:ext uri="{FF2B5EF4-FFF2-40B4-BE49-F238E27FC236}">
                  <a16:creationId xmlns:a16="http://schemas.microsoft.com/office/drawing/2014/main" id="{00000000-0008-0000-0000-000032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29" y="339"/>
              <a:ext cx="65" cy="32"/>
            </a:xfrm>
            <a:prstGeom prst="rect">
              <a:avLst/>
            </a:prstGeom>
            <a:solidFill>
              <a:schemeClr val="accent2">
                <a:lumMod val="50000"/>
              </a:schemeClr>
            </a:solidFill>
            <a:ln w="0">
              <a:noFill/>
              <a:prstDash val="solid"/>
              <a:miter lim="800000"/>
              <a:headEnd/>
              <a:tailEnd/>
            </a:ln>
          </xdr:spPr>
        </xdr:sp>
        <xdr:sp macro="" textlink="">
          <xdr:nvSpPr>
            <xdr:cNvPr id="3123" name="Dreptunghi 51">
              <a:extLst>
                <a:ext uri="{FF2B5EF4-FFF2-40B4-BE49-F238E27FC236}">
                  <a16:creationId xmlns:a16="http://schemas.microsoft.com/office/drawing/2014/main" id="{00000000-0008-0000-0000-000033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29" y="377"/>
              <a:ext cx="65" cy="32"/>
            </a:xfrm>
            <a:prstGeom prst="rect">
              <a:avLst/>
            </a:prstGeom>
            <a:solidFill>
              <a:schemeClr val="accent2">
                <a:lumMod val="75000"/>
              </a:schemeClr>
            </a:solidFill>
            <a:ln w="0">
              <a:noFill/>
              <a:prstDash val="solid"/>
              <a:miter lim="800000"/>
              <a:headEnd/>
              <a:tailEnd/>
            </a:ln>
          </xdr:spPr>
        </xdr:sp>
        <xdr:sp macro="" textlink="">
          <xdr:nvSpPr>
            <xdr:cNvPr id="3124" name="Dreptunghi 52">
              <a:extLst>
                <a:ext uri="{FF2B5EF4-FFF2-40B4-BE49-F238E27FC236}">
                  <a16:creationId xmlns:a16="http://schemas.microsoft.com/office/drawing/2014/main" id="{00000000-0008-0000-0000-000034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126" y="339"/>
              <a:ext cx="65" cy="32"/>
            </a:xfrm>
            <a:prstGeom prst="rect">
              <a:avLst/>
            </a:prstGeom>
            <a:solidFill>
              <a:schemeClr val="accent2">
                <a:lumMod val="50000"/>
              </a:schemeClr>
            </a:solidFill>
            <a:ln w="0">
              <a:noFill/>
              <a:prstDash val="solid"/>
              <a:miter lim="800000"/>
              <a:headEnd/>
              <a:tailEnd/>
            </a:ln>
          </xdr:spPr>
        </xdr:sp>
        <xdr:sp macro="" textlink="">
          <xdr:nvSpPr>
            <xdr:cNvPr id="3125" name="Dreptunghi 53">
              <a:extLst>
                <a:ext uri="{FF2B5EF4-FFF2-40B4-BE49-F238E27FC236}">
                  <a16:creationId xmlns:a16="http://schemas.microsoft.com/office/drawing/2014/main" id="{00000000-0008-0000-0000-000035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61" y="371"/>
              <a:ext cx="1" cy="6"/>
            </a:xfrm>
            <a:prstGeom prst="rect">
              <a:avLst/>
            </a:prstGeom>
            <a:solidFill>
              <a:schemeClr val="tx1">
                <a:lumMod val="50000"/>
                <a:lumOff val="50000"/>
              </a:schemeClr>
            </a:solidFill>
            <a:ln w="0">
              <a:noFill/>
              <a:prstDash val="solid"/>
              <a:miter lim="800000"/>
              <a:headEnd/>
              <a:tailEnd/>
            </a:ln>
          </xdr:spPr>
        </xdr:sp>
        <xdr:sp macro="" textlink="">
          <xdr:nvSpPr>
            <xdr:cNvPr id="3126" name="Dreptunghi 54">
              <a:extLst>
                <a:ext uri="{FF2B5EF4-FFF2-40B4-BE49-F238E27FC236}">
                  <a16:creationId xmlns:a16="http://schemas.microsoft.com/office/drawing/2014/main" id="{00000000-0008-0000-0000-000036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126" y="377"/>
              <a:ext cx="65" cy="32"/>
            </a:xfrm>
            <a:prstGeom prst="rect">
              <a:avLst/>
            </a:prstGeom>
            <a:solidFill>
              <a:schemeClr val="accent2">
                <a:lumMod val="75000"/>
              </a:schemeClr>
            </a:solidFill>
            <a:ln w="0">
              <a:noFill/>
              <a:prstDash val="solid"/>
              <a:miter lim="800000"/>
              <a:headEnd/>
              <a:tailEnd/>
            </a:ln>
          </xdr:spPr>
        </xdr:sp>
      </xdr:grpSp>
      <xdr:grpSp>
        <xdr:nvGrpSpPr>
          <xdr:cNvPr id="3114" name="Grup 42">
            <a:extLst>
              <a:ext uri="{FF2B5EF4-FFF2-40B4-BE49-F238E27FC236}">
                <a16:creationId xmlns:a16="http://schemas.microsoft.com/office/drawing/2014/main" id="{00000000-0008-0000-0000-00002A0C0000}"/>
              </a:ext>
            </a:extLst>
          </xdr:cNvPr>
          <xdr:cNvGrpSpPr>
            <a:grpSpLocks noChangeAspect="1"/>
          </xdr:cNvGrpSpPr>
        </xdr:nvGrpSpPr>
        <xdr:grpSpPr bwMode="auto">
          <a:xfrm>
            <a:off x="577094" y="3457498"/>
            <a:ext cx="941247" cy="161935"/>
            <a:chOff x="200" y="269"/>
            <a:chExt cx="99" cy="17"/>
          </a:xfrm>
        </xdr:grpSpPr>
        <xdr:sp macro="" textlink="">
          <xdr:nvSpPr>
            <xdr:cNvPr id="3113" name="FormăAuto 41">
              <a:extLst>
                <a:ext uri="{FF2B5EF4-FFF2-40B4-BE49-F238E27FC236}">
                  <a16:creationId xmlns:a16="http://schemas.microsoft.com/office/drawing/2014/main" id="{00000000-0008-0000-0000-0000290C0000}"/>
                </a:ext>
              </a:extLst>
            </xdr:cNvPr>
            <xdr:cNvSpPr>
              <a:spLocks noChangeAspect="1" noChangeArrowheads="1" noTextEdit="1"/>
            </xdr:cNvSpPr>
          </xdr:nvSpPr>
          <xdr:spPr bwMode="auto">
            <a:xfrm>
              <a:off x="200" y="269"/>
              <a:ext cx="99" cy="17"/>
            </a:xfrm>
            <a:prstGeom prst="rect">
              <a:avLst/>
            </a:prstGeom>
            <a:noFill/>
            <a:ln w="9525">
              <a:noFill/>
              <a:miter lim="800000"/>
              <a:headEnd/>
              <a:tailEnd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xdr:spPr>
        </xdr:sp>
        <xdr:sp macro="" textlink="">
          <xdr:nvSpPr>
            <xdr:cNvPr id="3115" name="Dreptunghi 43">
              <a:extLst>
                <a:ext uri="{FF2B5EF4-FFF2-40B4-BE49-F238E27FC236}">
                  <a16:creationId xmlns:a16="http://schemas.microsoft.com/office/drawing/2014/main" id="{00000000-0008-0000-0000-00002B0C0000}"/>
                </a:ext>
              </a:extLst>
            </xdr:cNvPr>
            <xdr:cNvSpPr>
              <a:spLocks noChangeArrowheads="1"/>
            </xdr:cNvSpPr>
          </xdr:nvSpPr>
          <xdr:spPr bwMode="auto">
            <a:xfrm>
              <a:off x="200" y="269"/>
              <a:ext cx="99" cy="17"/>
            </a:xfrm>
            <a:prstGeom prst="rect">
              <a:avLst/>
            </a:prstGeom>
            <a:noFill/>
            <a:ln w="0">
              <a:noFill/>
              <a:prstDash val="solid"/>
              <a:miter lim="800000"/>
              <a:headEnd/>
              <a:tailEnd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xdr:spPr>
        </xdr:sp>
        <xdr:sp macro="" textlink="">
          <xdr:nvSpPr>
            <xdr:cNvPr id="3116" name="Formă liberă 44">
              <a:extLst>
                <a:ext uri="{FF2B5EF4-FFF2-40B4-BE49-F238E27FC236}">
                  <a16:creationId xmlns:a16="http://schemas.microsoft.com/office/drawing/2014/main" id="{00000000-0008-0000-0000-00002C0C0000}"/>
                </a:ext>
              </a:extLst>
            </xdr:cNvPr>
            <xdr:cNvSpPr>
              <a:spLocks/>
            </xdr:cNvSpPr>
          </xdr:nvSpPr>
          <xdr:spPr bwMode="auto">
            <a:xfrm>
              <a:off x="200" y="269"/>
              <a:ext cx="98" cy="17"/>
            </a:xfrm>
            <a:custGeom>
              <a:avLst/>
              <a:gdLst>
                <a:gd name="T0" fmla="*/ 1103 w 3332"/>
                <a:gd name="T1" fmla="*/ 0 h 590"/>
                <a:gd name="T2" fmla="*/ 1125 w 3332"/>
                <a:gd name="T3" fmla="*/ 0 h 590"/>
                <a:gd name="T4" fmla="*/ 1125 w 3332"/>
                <a:gd name="T5" fmla="*/ 381 h 590"/>
                <a:gd name="T6" fmla="*/ 3332 w 3332"/>
                <a:gd name="T7" fmla="*/ 381 h 590"/>
                <a:gd name="T8" fmla="*/ 3332 w 3332"/>
                <a:gd name="T9" fmla="*/ 590 h 590"/>
                <a:gd name="T10" fmla="*/ 3310 w 3332"/>
                <a:gd name="T11" fmla="*/ 590 h 590"/>
                <a:gd name="T12" fmla="*/ 3310 w 3332"/>
                <a:gd name="T13" fmla="*/ 405 h 590"/>
                <a:gd name="T14" fmla="*/ 22 w 3332"/>
                <a:gd name="T15" fmla="*/ 405 h 590"/>
                <a:gd name="T16" fmla="*/ 22 w 3332"/>
                <a:gd name="T17" fmla="*/ 590 h 590"/>
                <a:gd name="T18" fmla="*/ 0 w 3332"/>
                <a:gd name="T19" fmla="*/ 590 h 590"/>
                <a:gd name="T20" fmla="*/ 0 w 3332"/>
                <a:gd name="T21" fmla="*/ 381 h 590"/>
                <a:gd name="T22" fmla="*/ 1103 w 3332"/>
                <a:gd name="T23" fmla="*/ 381 h 590"/>
                <a:gd name="T24" fmla="*/ 1103 w 3332"/>
                <a:gd name="T25" fmla="*/ 0 h 590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</a:cxnLst>
              <a:rect l="0" t="0" r="r" b="b"/>
              <a:pathLst>
                <a:path w="3332" h="590">
                  <a:moveTo>
                    <a:pt x="1103" y="0"/>
                  </a:moveTo>
                  <a:lnTo>
                    <a:pt x="1125" y="0"/>
                  </a:lnTo>
                  <a:lnTo>
                    <a:pt x="1125" y="381"/>
                  </a:lnTo>
                  <a:lnTo>
                    <a:pt x="3332" y="381"/>
                  </a:lnTo>
                  <a:lnTo>
                    <a:pt x="3332" y="590"/>
                  </a:lnTo>
                  <a:lnTo>
                    <a:pt x="3310" y="590"/>
                  </a:lnTo>
                  <a:lnTo>
                    <a:pt x="3310" y="405"/>
                  </a:lnTo>
                  <a:lnTo>
                    <a:pt x="22" y="405"/>
                  </a:lnTo>
                  <a:lnTo>
                    <a:pt x="22" y="590"/>
                  </a:lnTo>
                  <a:lnTo>
                    <a:pt x="0" y="590"/>
                  </a:lnTo>
                  <a:lnTo>
                    <a:pt x="0" y="381"/>
                  </a:lnTo>
                  <a:lnTo>
                    <a:pt x="1103" y="381"/>
                  </a:lnTo>
                  <a:lnTo>
                    <a:pt x="1103" y="0"/>
                  </a:lnTo>
                  <a:close/>
                </a:path>
              </a:pathLst>
            </a:custGeom>
            <a:solidFill>
              <a:schemeClr val="tx1">
                <a:lumMod val="50000"/>
                <a:lumOff val="50000"/>
              </a:schemeClr>
            </a:solidFill>
            <a:ln w="0">
              <a:noFill/>
              <a:prstDash val="solid"/>
              <a:round/>
              <a:headEnd/>
              <a:tailEnd/>
            </a:ln>
          </xdr:spPr>
        </xdr:sp>
      </xdr:grpSp>
      <xdr:sp macro="" textlink="">
        <xdr:nvSpPr>
          <xdr:cNvPr id="59" name="Dreptunghi 53">
            <a:extLst>
              <a:ext uri="{FF2B5EF4-FFF2-40B4-BE49-F238E27FC236}">
                <a16:creationId xmlns:a16="http://schemas.microsoft.com/office/drawing/2014/main" id="{00000000-0008-0000-0000-00003B000000}"/>
              </a:ext>
            </a:extLst>
          </xdr:cNvPr>
          <xdr:cNvSpPr>
            <a:spLocks noChangeArrowheads="1"/>
          </xdr:cNvSpPr>
        </xdr:nvSpPr>
        <xdr:spPr bwMode="auto">
          <a:xfrm>
            <a:off x="1515581" y="3930707"/>
            <a:ext cx="9519" cy="57139"/>
          </a:xfrm>
          <a:prstGeom prst="rect">
            <a:avLst/>
          </a:prstGeom>
          <a:solidFill>
            <a:schemeClr val="tx1">
              <a:lumMod val="50000"/>
              <a:lumOff val="50000"/>
            </a:schemeClr>
          </a:solidFill>
          <a:ln w="0">
            <a:noFill/>
            <a:prstDash val="solid"/>
            <a:miter lim="800000"/>
            <a:headEnd/>
            <a:tailEnd/>
          </a:ln>
        </xdr:spPr>
      </xdr:sp>
    </xdr:grpSp>
    <xdr:clientData/>
  </xdr:twoCellAnchor>
</xdr:wsDr>
</file>

<file path=xl/drawings/drawing2.xml><?xml version="1.0" encoding="utf-8"?>
<xdr:wsDr xmlns:xdr="http://schemas.openxmlformats.org/drawingml/2006/spreadsheetDrawing" xmlns:a="http://schemas.openxmlformats.org/drawingml/2006/main">
  <xdr:twoCellAnchor>
    <xdr:from>
      <xdr:col>1</xdr:col>
      <xdr:colOff>66674</xdr:colOff>
      <xdr:row>1</xdr:row>
      <xdr:rowOff>352425</xdr:rowOff>
    </xdr:from>
    <xdr:to>
      <xdr:col>18</xdr:col>
      <xdr:colOff>142875</xdr:colOff>
      <xdr:row>39</xdr:row>
      <xdr:rowOff>171450</xdr:rowOff>
    </xdr:to>
    <xdr:graphicFrame macro="">
      <xdr:nvGraphicFramePr>
        <xdr:cNvPr id="2" name="SmartArt simplu" descr="&quot;&quot;" title="SmartArt simplu Organizational Chart">
          <a:extLst>
            <a:ext uri="{FF2B5EF4-FFF2-40B4-BE49-F238E27FC236}">
              <a16:creationId xmlns:a16="http://schemas.microsoft.com/office/drawing/2014/main" id="{00000000-0008-0000-0100-000002000000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diagram">
          <dgm:relIds xmlns:dgm="http://schemas.openxmlformats.org/drawingml/2006/diagram" xmlns:r="http://schemas.openxmlformats.org/officeDocument/2006/relationships" r:dm="rId1" r:lo="rId2" r:qs="rId3" r:cs="rId4"/>
        </a:graphicData>
      </a:graphic>
    </xdr:graphicFrame>
    <xdr:clientData/>
  </xdr:twoCellAnchor>
  <xdr:twoCellAnchor>
    <xdr:from>
      <xdr:col>9</xdr:col>
      <xdr:colOff>581025</xdr:colOff>
      <xdr:row>1</xdr:row>
      <xdr:rowOff>104774</xdr:rowOff>
    </xdr:from>
    <xdr:to>
      <xdr:col>12</xdr:col>
      <xdr:colOff>561975</xdr:colOff>
      <xdr:row>1</xdr:row>
      <xdr:rowOff>342900</xdr:rowOff>
    </xdr:to>
    <xdr:sp macro="" textlink="">
      <xdr:nvSpPr>
        <xdr:cNvPr id="3" name="Înapoi la conținut" descr="&quot;&quot;" title="Înapoi la conținut (navigation)">
          <a:hlinkClick xmlns:r="http://schemas.openxmlformats.org/officeDocument/2006/relationships" r:id="rId6" tooltip="Faceți clic pentru a reveni la foaia Cuprins"/>
          <a:extLst>
            <a:ext uri="{FF2B5EF4-FFF2-40B4-BE49-F238E27FC236}">
              <a16:creationId xmlns:a16="http://schemas.microsoft.com/office/drawing/2014/main" id="{00000000-0008-0000-0100-000003000000}"/>
            </a:ext>
          </a:extLst>
        </xdr:cNvPr>
        <xdr:cNvSpPr/>
      </xdr:nvSpPr>
      <xdr:spPr>
        <a:xfrm>
          <a:off x="5705475" y="295274"/>
          <a:ext cx="1809750" cy="238126"/>
        </a:xfrm>
        <a:prstGeom prst="rect">
          <a:avLst/>
        </a:prstGeom>
        <a:noFill/>
        <a:ln>
          <a:noFill/>
        </a:ln>
      </xdr:spPr>
      <xdr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xdr:style>
      <xdr:txBody>
        <a:bodyPr vertOverflow="clip" horzOverflow="clip" rtlCol="0" anchor="ctr"/>
        <a:lstStyle/>
        <a:p>
          <a:pPr algn="r"/>
          <a:r>
            <a:rPr lang="en-US" sz="1050" b="1">
              <a:solidFill>
                <a:schemeClr val="accent1"/>
              </a:solidFill>
              <a:latin typeface="+mj-lt"/>
            </a:rPr>
            <a:t>&lt; ÎNAPOI LA CONȚINUT</a:t>
          </a:r>
        </a:p>
      </xdr:txBody>
    </xdr:sp>
    <xdr:clientData fPrintsWithSheet="0"/>
  </xdr:twoCellAnchor>
  <xdr:twoCellAnchor>
    <xdr:from>
      <xdr:col>12</xdr:col>
      <xdr:colOff>333375</xdr:colOff>
      <xdr:row>2</xdr:row>
      <xdr:rowOff>123825</xdr:rowOff>
    </xdr:from>
    <xdr:to>
      <xdr:col>17</xdr:col>
      <xdr:colOff>600075</xdr:colOff>
      <xdr:row>5</xdr:row>
      <xdr:rowOff>142875</xdr:rowOff>
    </xdr:to>
    <xdr:sp macro="" textlink="">
      <xdr:nvSpPr>
        <xdr:cNvPr id="2050" name="Text Box 2">
          <a:extLst>
            <a:ext uri="{FF2B5EF4-FFF2-40B4-BE49-F238E27FC236}">
              <a16:creationId xmlns:a16="http://schemas.microsoft.com/office/drawing/2014/main" id="{232CB2D5-C239-8B01-F9A4-A38E046BB2AB}"/>
            </a:ext>
          </a:extLst>
        </xdr:cNvPr>
        <xdr:cNvSpPr txBox="1">
          <a:spLocks noChangeArrowheads="1"/>
        </xdr:cNvSpPr>
      </xdr:nvSpPr>
      <xdr:spPr bwMode="auto">
        <a:xfrm>
          <a:off x="7286625" y="771525"/>
          <a:ext cx="3314700" cy="590550"/>
        </a:xfrm>
        <a:prstGeom prst="rect">
          <a:avLst/>
        </a:prstGeom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xdr:spPr>
      <xdr:txBody>
        <a:bodyPr vertOverflow="clip" wrap="square" lIns="91440" tIns="45720" rIns="91440" bIns="45720" anchor="t" upright="1"/>
        <a:lstStyle/>
        <a:p>
          <a:pPr algn="l" rtl="0">
            <a:defRPr sz="1000"/>
          </a:pPr>
          <a:r>
            <a:rPr lang="ro-RO" sz="1200" b="0" i="1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Timişoara, Str. Miron Costin nr.2, CIF:2483475</a:t>
          </a:r>
        </a:p>
        <a:p>
          <a:pPr algn="l" rtl="0">
            <a:defRPr sz="1000"/>
          </a:pPr>
          <a:r>
            <a:rPr lang="ro-RO" sz="1200" b="0" i="1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Tel.: +40 256 498214, e-mail: office@ccmt.ro</a:t>
          </a:r>
        </a:p>
        <a:p>
          <a:pPr algn="l" rtl="0">
            <a:defRPr sz="1000"/>
          </a:pPr>
          <a:endParaRPr lang="ro-RO" sz="1100" b="0" i="0" u="none" strike="noStrike" baseline="0">
            <a:solidFill>
              <a:srgbClr val="000000"/>
            </a:solidFill>
            <a:latin typeface="Times New Roman"/>
            <a:cs typeface="Times New Roman"/>
          </a:endParaRPr>
        </a:p>
        <a:p>
          <a:pPr algn="l" rtl="0">
            <a:defRPr sz="1000"/>
          </a:pPr>
          <a:endParaRPr lang="ro-RO" sz="1100" b="0" i="0" u="none" strike="noStrike" baseline="0">
            <a:solidFill>
              <a:srgbClr val="000000"/>
            </a:solidFill>
            <a:latin typeface="Times New Roman"/>
            <a:cs typeface="Times New Roman"/>
          </a:endParaRPr>
        </a:p>
      </xdr:txBody>
    </xdr:sp>
    <xdr:clientData/>
  </xdr:twoCellAnchor>
  <xdr:twoCellAnchor>
    <xdr:from>
      <xdr:col>1</xdr:col>
      <xdr:colOff>581024</xdr:colOff>
      <xdr:row>1</xdr:row>
      <xdr:rowOff>381000</xdr:rowOff>
    </xdr:from>
    <xdr:to>
      <xdr:col>5</xdr:col>
      <xdr:colOff>419099</xdr:colOff>
      <xdr:row>6</xdr:row>
      <xdr:rowOff>0</xdr:rowOff>
    </xdr:to>
    <xdr:pic>
      <xdr:nvPicPr>
        <xdr:cNvPr id="5" name="Picture 6" descr="F:\CCMT\Sigla CCMT.png">
          <a:extLst>
            <a:ext uri="{FF2B5EF4-FFF2-40B4-BE49-F238E27FC236}">
              <a16:creationId xmlns:a16="http://schemas.microsoft.com/office/drawing/2014/main" id="{44E89B1D-2B25-01F0-94A6-4CB9CE85A13C}"/>
            </a:ext>
          </a:extLst>
        </xdr:cNvPr>
        <xdr:cNvPicPr>
          <a:picLocks noChangeAspect="1" noChangeArrowheads="1"/>
        </xdr:cNvPicPr>
      </xdr:nvPicPr>
      <xdr:blipFill>
        <a:blip xmlns:r="http://schemas.openxmlformats.org/officeDocument/2006/relationships" r:embed="rId7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/>
        <a:stretch>
          <a:fillRect/>
        </a:stretch>
      </xdr:blipFill>
      <xdr:spPr bwMode="auto">
        <a:xfrm>
          <a:off x="828674" y="571500"/>
          <a:ext cx="2276475" cy="838200"/>
        </a:xfrm>
        <a:prstGeom prst="rect">
          <a:avLst/>
        </a:prstGeom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xdr:spPr>
    </xdr:pic>
    <xdr:clientData/>
  </xdr:twoCellAnchor>
  <xdr:oneCellAnchor>
    <xdr:from>
      <xdr:col>6</xdr:col>
      <xdr:colOff>285751</xdr:colOff>
      <xdr:row>10</xdr:row>
      <xdr:rowOff>123825</xdr:rowOff>
    </xdr:from>
    <xdr:ext cx="4743449" cy="409575"/>
    <xdr:sp macro="" textlink="">
      <xdr:nvSpPr>
        <xdr:cNvPr id="4" name="CasetăText 3">
          <a:extLst>
            <a:ext uri="{FF2B5EF4-FFF2-40B4-BE49-F238E27FC236}">
              <a16:creationId xmlns:a16="http://schemas.microsoft.com/office/drawing/2014/main" id="{D5C138E1-9656-9270-A551-E481E0E37113}"/>
            </a:ext>
          </a:extLst>
        </xdr:cNvPr>
        <xdr:cNvSpPr txBox="1"/>
      </xdr:nvSpPr>
      <xdr:spPr>
        <a:xfrm>
          <a:off x="3581401" y="2295525"/>
          <a:ext cx="4743449" cy="409575"/>
        </a:xfrm>
        <a:prstGeom prst="rect">
          <a:avLst/>
        </a:prstGeom>
        <a:noFill/>
      </xdr:spPr>
      <xdr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xdr:style>
      <xdr:txBody>
        <a:bodyPr vertOverflow="clip" horzOverflow="clip" wrap="square" rtlCol="0" anchor="t">
          <a:noAutofit/>
        </a:bodyPr>
        <a:lstStyle/>
        <a:p>
          <a:r>
            <a:rPr lang="ro-RO" sz="1200" b="1">
              <a:latin typeface="Cambria" panose="02040503050406030204" pitchFamily="18" charset="0"/>
              <a:ea typeface="Cambria" panose="02040503050406030204" pitchFamily="18" charset="0"/>
            </a:rPr>
            <a:t>ORGANIGRAMA CASEI DE CULTURĂ A MUNICIPIULUI TIMIȘOARA</a:t>
          </a:r>
        </a:p>
      </xdr:txBody>
    </xdr:sp>
    <xdr:clientData/>
  </xdr:oneCellAnchor>
  <xdr:twoCellAnchor>
    <xdr:from>
      <xdr:col>1</xdr:col>
      <xdr:colOff>571500</xdr:colOff>
      <xdr:row>32</xdr:row>
      <xdr:rowOff>104775</xdr:rowOff>
    </xdr:from>
    <xdr:to>
      <xdr:col>18</xdr:col>
      <xdr:colOff>133350</xdr:colOff>
      <xdr:row>37</xdr:row>
      <xdr:rowOff>161924</xdr:rowOff>
    </xdr:to>
    <xdr:sp macro="" textlink="">
      <xdr:nvSpPr>
        <xdr:cNvPr id="6" name="CasetăText 5">
          <a:extLst>
            <a:ext uri="{FF2B5EF4-FFF2-40B4-BE49-F238E27FC236}">
              <a16:creationId xmlns:a16="http://schemas.microsoft.com/office/drawing/2014/main" id="{8C1C285F-D49E-ADBD-99CE-613E24D76434}"/>
            </a:ext>
          </a:extLst>
        </xdr:cNvPr>
        <xdr:cNvSpPr txBox="1"/>
      </xdr:nvSpPr>
      <xdr:spPr>
        <a:xfrm>
          <a:off x="819150" y="6467475"/>
          <a:ext cx="9925050" cy="1009649"/>
        </a:xfrm>
        <a:prstGeom prst="rect">
          <a:avLst/>
        </a:prstGeom>
        <a:solidFill>
          <a:schemeClr val="lt1"/>
        </a:solidFill>
        <a:ln w="9525" cmpd="sng">
          <a:solidFill>
            <a:schemeClr val="bg1"/>
          </a:solidFill>
        </a:ln>
      </xdr:spPr>
      <xdr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dk1"/>
        </a:fontRef>
      </xdr:style>
      <xdr:txBody>
        <a:bodyPr vertOverflow="clip" horzOverflow="clip" wrap="square" rtlCol="0" anchor="t"/>
        <a:lstStyle/>
        <a:p>
          <a:r>
            <a:rPr lang="ro-RO" sz="1200" b="1">
              <a:latin typeface="Cambria" panose="02040503050406030204" pitchFamily="18" charset="0"/>
              <a:ea typeface="Cambria" panose="02040503050406030204" pitchFamily="18" charset="0"/>
            </a:rPr>
            <a:t>Total</a:t>
          </a:r>
          <a:r>
            <a:rPr lang="ro-RO" sz="1200" b="1" baseline="0">
              <a:latin typeface="Cambria" panose="02040503050406030204" pitchFamily="18" charset="0"/>
              <a:ea typeface="Cambria" panose="02040503050406030204" pitchFamily="18" charset="0"/>
            </a:rPr>
            <a:t> posturi contractuale:                  34							Director,</a:t>
          </a:r>
        </a:p>
        <a:p>
          <a:r>
            <a:rPr lang="ro-RO" sz="1200" b="1" baseline="0">
              <a:latin typeface="Cambria" panose="02040503050406030204" pitchFamily="18" charset="0"/>
              <a:ea typeface="Cambria" panose="02040503050406030204" pitchFamily="18" charset="0"/>
            </a:rPr>
            <a:t>Posturi contractuale de conducere:   3 							Camelia FETIȚA</a:t>
          </a:r>
        </a:p>
        <a:p>
          <a:r>
            <a:rPr lang="ro-RO" sz="1200" b="1" baseline="0">
              <a:latin typeface="Cambria" panose="02040503050406030204" pitchFamily="18" charset="0"/>
              <a:ea typeface="Cambria" panose="02040503050406030204" pitchFamily="18" charset="0"/>
            </a:rPr>
            <a:t>Posturi contractuale de execuție:     31</a:t>
          </a:r>
          <a:endParaRPr lang="ro-RO" sz="1200" b="1">
            <a:latin typeface="Cambria" panose="02040503050406030204" pitchFamily="18" charset="0"/>
            <a:ea typeface="Cambria" panose="02040503050406030204" pitchFamily="18" charset="0"/>
          </a:endParaRPr>
        </a:p>
      </xdr:txBody>
    </xdr:sp>
    <xdr:clientData/>
  </xdr:twoCellAnchor>
  <xdr:twoCellAnchor>
    <xdr:from>
      <xdr:col>15</xdr:col>
      <xdr:colOff>257176</xdr:colOff>
      <xdr:row>6</xdr:row>
      <xdr:rowOff>95250</xdr:rowOff>
    </xdr:from>
    <xdr:to>
      <xdr:col>17</xdr:col>
      <xdr:colOff>390525</xdr:colOff>
      <xdr:row>10</xdr:row>
      <xdr:rowOff>57150</xdr:rowOff>
    </xdr:to>
    <xdr:sp macro="" textlink="">
      <xdr:nvSpPr>
        <xdr:cNvPr id="7" name="CasetăText 6">
          <a:extLst>
            <a:ext uri="{FF2B5EF4-FFF2-40B4-BE49-F238E27FC236}">
              <a16:creationId xmlns:a16="http://schemas.microsoft.com/office/drawing/2014/main" id="{6B8B3572-637D-E31A-89E8-ADDF1A6EF06D}"/>
            </a:ext>
          </a:extLst>
        </xdr:cNvPr>
        <xdr:cNvSpPr txBox="1"/>
      </xdr:nvSpPr>
      <xdr:spPr>
        <a:xfrm>
          <a:off x="9039226" y="1504950"/>
          <a:ext cx="1352549" cy="723900"/>
        </a:xfrm>
        <a:prstGeom prst="rect">
          <a:avLst/>
        </a:prstGeom>
        <a:solidFill>
          <a:schemeClr val="lt1"/>
        </a:solidFill>
        <a:ln w="9525" cmpd="sng">
          <a:solidFill>
            <a:schemeClr val="bg1"/>
          </a:solidFill>
        </a:ln>
      </xdr:spPr>
      <xdr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dk1"/>
        </a:fontRef>
      </xdr:style>
      <xdr:txBody>
        <a:bodyPr vertOverflow="clip" horzOverflow="clip" wrap="square" rtlCol="0" anchor="t"/>
        <a:lstStyle/>
        <a:p>
          <a:r>
            <a:rPr lang="ro-RO" sz="1200" b="1">
              <a:latin typeface="Cambria" panose="02040503050406030204" pitchFamily="18" charset="0"/>
              <a:ea typeface="Cambria" panose="02040503050406030204" pitchFamily="18" charset="0"/>
            </a:rPr>
            <a:t>Aprobat,</a:t>
          </a:r>
        </a:p>
        <a:p>
          <a:r>
            <a:rPr lang="ro-RO" sz="1200" b="1">
              <a:latin typeface="Cambria" panose="02040503050406030204" pitchFamily="18" charset="0"/>
              <a:ea typeface="Cambria" panose="02040503050406030204" pitchFamily="18" charset="0"/>
            </a:rPr>
            <a:t>Primar,</a:t>
          </a:r>
        </a:p>
        <a:p>
          <a:r>
            <a:rPr lang="ro-RO" sz="1200" b="1">
              <a:latin typeface="Cambria" panose="02040503050406030204" pitchFamily="18" charset="0"/>
              <a:ea typeface="Cambria" panose="02040503050406030204" pitchFamily="18" charset="0"/>
            </a:rPr>
            <a:t>Dominic FRITZ</a:t>
          </a:r>
        </a:p>
      </xdr:txBody>
    </xdr:sp>
    <xdr:clientData/>
  </xdr:twoCellAnchor>
  <xdr:twoCellAnchor>
    <xdr:from>
      <xdr:col>1</xdr:col>
      <xdr:colOff>504825</xdr:colOff>
      <xdr:row>7</xdr:row>
      <xdr:rowOff>19050</xdr:rowOff>
    </xdr:from>
    <xdr:to>
      <xdr:col>9</xdr:col>
      <xdr:colOff>257175</xdr:colOff>
      <xdr:row>8</xdr:row>
      <xdr:rowOff>114300</xdr:rowOff>
    </xdr:to>
    <xdr:sp macro="" textlink="">
      <xdr:nvSpPr>
        <xdr:cNvPr id="8" name="CasetăText 7">
          <a:extLst>
            <a:ext uri="{FF2B5EF4-FFF2-40B4-BE49-F238E27FC236}">
              <a16:creationId xmlns:a16="http://schemas.microsoft.com/office/drawing/2014/main" id="{DCF6CF09-3E19-369E-FC17-F99CAA97917F}"/>
            </a:ext>
          </a:extLst>
        </xdr:cNvPr>
        <xdr:cNvSpPr txBox="1"/>
      </xdr:nvSpPr>
      <xdr:spPr>
        <a:xfrm>
          <a:off x="752475" y="1619250"/>
          <a:ext cx="4629150" cy="285750"/>
        </a:xfrm>
        <a:prstGeom prst="rect">
          <a:avLst/>
        </a:prstGeom>
        <a:solidFill>
          <a:schemeClr val="lt1"/>
        </a:solidFill>
        <a:ln w="9525" cmpd="sng">
          <a:solidFill>
            <a:schemeClr val="bg1"/>
          </a:solidFill>
        </a:ln>
      </xdr:spPr>
      <xdr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dk1"/>
        </a:fontRef>
      </xdr:style>
      <xdr:txBody>
        <a:bodyPr vertOverflow="clip" horzOverflow="clip" wrap="square" rtlCol="0" anchor="t"/>
        <a:lstStyle/>
        <a:p>
          <a:r>
            <a:rPr lang="ro-RO" sz="1200">
              <a:latin typeface="Cambria" panose="02040503050406030204" pitchFamily="18" charset="0"/>
              <a:ea typeface="Cambria" panose="02040503050406030204" pitchFamily="18" charset="0"/>
            </a:rPr>
            <a:t>Anexa</a:t>
          </a:r>
          <a:r>
            <a:rPr lang="ro-RO" sz="1200" baseline="0">
              <a:latin typeface="Cambria" panose="02040503050406030204" pitchFamily="18" charset="0"/>
              <a:ea typeface="Cambria" panose="02040503050406030204" pitchFamily="18" charset="0"/>
            </a:rPr>
            <a:t> 2 la HCLTM nr.________________/__________________</a:t>
          </a:r>
          <a:endParaRPr lang="ro-RO" sz="1200">
            <a:latin typeface="Cambria" panose="02040503050406030204" pitchFamily="18" charset="0"/>
            <a:ea typeface="Cambria" panose="02040503050406030204" pitchFamily="18" charset="0"/>
          </a:endParaRPr>
        </a:p>
      </xdr:txBody>
    </xdr:sp>
    <xdr:clientData/>
  </xdr:twoCellAnchor>
</xdr:wsDr>
</file>

<file path=xl/drawings/drawing3.xml><?xml version="1.0" encoding="utf-8"?>
<xdr:wsDr xmlns:xdr="http://schemas.openxmlformats.org/drawingml/2006/spreadsheetDrawing" xmlns:a="http://schemas.openxmlformats.org/drawingml/2006/main">
  <xdr:twoCellAnchor>
    <xdr:from>
      <xdr:col>1</xdr:col>
      <xdr:colOff>66675</xdr:colOff>
      <xdr:row>3</xdr:row>
      <xdr:rowOff>80961</xdr:rowOff>
    </xdr:from>
    <xdr:to>
      <xdr:col>13</xdr:col>
      <xdr:colOff>238125</xdr:colOff>
      <xdr:row>30</xdr:row>
      <xdr:rowOff>142875</xdr:rowOff>
    </xdr:to>
    <xdr:graphicFrame macro="">
      <xdr:nvGraphicFramePr>
        <xdr:cNvPr id="4" name="Nomogramă 3" descr="&quot;&quot;" title="SmartArt with Photos Organizational Chart">
          <a:extLst>
            <a:ext uri="{FF2B5EF4-FFF2-40B4-BE49-F238E27FC236}">
              <a16:creationId xmlns:a16="http://schemas.microsoft.com/office/drawing/2014/main" id="{00000000-0008-0000-0200-000004000000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diagram">
          <dgm:relIds xmlns:dgm="http://schemas.openxmlformats.org/drawingml/2006/diagram" xmlns:r="http://schemas.openxmlformats.org/officeDocument/2006/relationships" r:dm="rId1" r:lo="rId2" r:qs="rId3" r:cs="rId4"/>
        </a:graphicData>
      </a:graphic>
    </xdr:graphicFrame>
    <xdr:clientData/>
  </xdr:twoCellAnchor>
  <xdr:twoCellAnchor>
    <xdr:from>
      <xdr:col>9</xdr:col>
      <xdr:colOff>581025</xdr:colOff>
      <xdr:row>1</xdr:row>
      <xdr:rowOff>104774</xdr:rowOff>
    </xdr:from>
    <xdr:to>
      <xdr:col>12</xdr:col>
      <xdr:colOff>561975</xdr:colOff>
      <xdr:row>1</xdr:row>
      <xdr:rowOff>342900</xdr:rowOff>
    </xdr:to>
    <xdr:sp macro="" textlink="">
      <xdr:nvSpPr>
        <xdr:cNvPr id="6" name="Înapoi la conținut" descr="&quot;&quot;" title="Înapoi la conținut (navigation)">
          <a:hlinkClick xmlns:r="http://schemas.openxmlformats.org/officeDocument/2006/relationships" r:id="rId6" tooltip="Faceți clic pentru a reveni la foaia Cuprins"/>
          <a:extLst>
            <a:ext uri="{FF2B5EF4-FFF2-40B4-BE49-F238E27FC236}">
              <a16:creationId xmlns:a16="http://schemas.microsoft.com/office/drawing/2014/main" id="{00000000-0008-0000-0200-000006000000}"/>
            </a:ext>
          </a:extLst>
        </xdr:cNvPr>
        <xdr:cNvSpPr/>
      </xdr:nvSpPr>
      <xdr:spPr>
        <a:xfrm>
          <a:off x="5705475" y="295274"/>
          <a:ext cx="1809750" cy="238126"/>
        </a:xfrm>
        <a:prstGeom prst="rect">
          <a:avLst/>
        </a:prstGeom>
        <a:noFill/>
        <a:ln>
          <a:noFill/>
        </a:ln>
      </xdr:spPr>
      <xdr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xdr:style>
      <xdr:txBody>
        <a:bodyPr vertOverflow="clip" horzOverflow="clip" rtlCol="0" anchor="ctr"/>
        <a:lstStyle/>
        <a:p>
          <a:pPr algn="r"/>
          <a:r>
            <a:rPr lang="en-US" sz="1050" b="1">
              <a:solidFill>
                <a:schemeClr val="accent1"/>
              </a:solidFill>
              <a:latin typeface="+mj-lt"/>
            </a:rPr>
            <a:t>&lt; ÎNAPOI LA CONȚINUT</a:t>
          </a:r>
        </a:p>
      </xdr:txBody>
    </xdr:sp>
    <xdr:clientData fPrintsWithSheet="0"/>
  </xdr:twoCellAnchor>
</xdr:wsDr>
</file>

<file path=xl/drawings/drawing4.xml><?xml version="1.0" encoding="utf-8"?>
<xdr:wsDr xmlns:xdr="http://schemas.openxmlformats.org/drawingml/2006/spreadsheetDrawing" xmlns:a="http://schemas.openxmlformats.org/drawingml/2006/main">
  <xdr:twoCellAnchor>
    <xdr:from>
      <xdr:col>9</xdr:col>
      <xdr:colOff>581025</xdr:colOff>
      <xdr:row>1</xdr:row>
      <xdr:rowOff>104774</xdr:rowOff>
    </xdr:from>
    <xdr:to>
      <xdr:col>12</xdr:col>
      <xdr:colOff>561975</xdr:colOff>
      <xdr:row>1</xdr:row>
      <xdr:rowOff>342900</xdr:rowOff>
    </xdr:to>
    <xdr:sp macro="" textlink="">
      <xdr:nvSpPr>
        <xdr:cNvPr id="3" name="Înapoi la conținut" descr="&quot;&quot;" title="Înapoi la conținut (navigation)">
          <a:hlinkClick xmlns:r="http://schemas.openxmlformats.org/officeDocument/2006/relationships" r:id="rId1" tooltip="Faceți clic pentru a reveni la foaia Cuprins"/>
          <a:extLst>
            <a:ext uri="{FF2B5EF4-FFF2-40B4-BE49-F238E27FC236}">
              <a16:creationId xmlns:a16="http://schemas.microsoft.com/office/drawing/2014/main" id="{00000000-0008-0000-0300-000003000000}"/>
            </a:ext>
          </a:extLst>
        </xdr:cNvPr>
        <xdr:cNvSpPr/>
      </xdr:nvSpPr>
      <xdr:spPr>
        <a:xfrm>
          <a:off x="5705475" y="295274"/>
          <a:ext cx="1809750" cy="238126"/>
        </a:xfrm>
        <a:prstGeom prst="rect">
          <a:avLst/>
        </a:prstGeom>
        <a:noFill/>
        <a:ln>
          <a:noFill/>
        </a:ln>
      </xdr:spPr>
      <xdr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xdr:style>
      <xdr:txBody>
        <a:bodyPr vertOverflow="clip" horzOverflow="clip" rtlCol="0" anchor="ctr"/>
        <a:lstStyle/>
        <a:p>
          <a:pPr algn="r"/>
          <a:r>
            <a:rPr lang="en-US" sz="1050" b="1">
              <a:solidFill>
                <a:schemeClr val="accent1"/>
              </a:solidFill>
              <a:latin typeface="+mj-lt"/>
            </a:rPr>
            <a:t>&lt; ÎNAPOI LA CONȚINUT</a:t>
          </a:r>
        </a:p>
      </xdr:txBody>
    </xdr:sp>
    <xdr:clientData fPrintsWithSheet="0"/>
  </xdr:twoCellAnchor>
</xdr:wsDr>
</file>

<file path=xl/drawings/drawing5.xml><?xml version="1.0" encoding="utf-8"?>
<xdr:wsDr xmlns:xdr="http://schemas.openxmlformats.org/drawingml/2006/spreadsheetDrawing" xmlns:a="http://schemas.openxmlformats.org/drawingml/2006/main">
  <xdr:twoCellAnchor>
    <xdr:from>
      <xdr:col>9</xdr:col>
      <xdr:colOff>581025</xdr:colOff>
      <xdr:row>1</xdr:row>
      <xdr:rowOff>104774</xdr:rowOff>
    </xdr:from>
    <xdr:to>
      <xdr:col>12</xdr:col>
      <xdr:colOff>561975</xdr:colOff>
      <xdr:row>1</xdr:row>
      <xdr:rowOff>342900</xdr:rowOff>
    </xdr:to>
    <xdr:sp macro="" textlink="">
      <xdr:nvSpPr>
        <xdr:cNvPr id="3" name="Înapoi la conținut" descr="&quot;&quot;" title="Înapoi la conținut (navigation)">
          <a:hlinkClick xmlns:r="http://schemas.openxmlformats.org/officeDocument/2006/relationships" r:id="rId1" tooltip="Faceți clic pentru a reveni la foaia Cuprins"/>
          <a:extLst>
            <a:ext uri="{FF2B5EF4-FFF2-40B4-BE49-F238E27FC236}">
              <a16:creationId xmlns:a16="http://schemas.microsoft.com/office/drawing/2014/main" id="{00000000-0008-0000-0400-000003000000}"/>
            </a:ext>
          </a:extLst>
        </xdr:cNvPr>
        <xdr:cNvSpPr/>
      </xdr:nvSpPr>
      <xdr:spPr>
        <a:xfrm>
          <a:off x="5705475" y="295274"/>
          <a:ext cx="1809750" cy="238126"/>
        </a:xfrm>
        <a:prstGeom prst="rect">
          <a:avLst/>
        </a:prstGeom>
        <a:noFill/>
        <a:ln>
          <a:noFill/>
        </a:ln>
      </xdr:spPr>
      <xdr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xdr:style>
      <xdr:txBody>
        <a:bodyPr vertOverflow="clip" horzOverflow="clip" rtlCol="0" anchor="ctr"/>
        <a:lstStyle/>
        <a:p>
          <a:pPr algn="r"/>
          <a:r>
            <a:rPr lang="en-US" sz="1050" b="1">
              <a:solidFill>
                <a:schemeClr val="accent1"/>
              </a:solidFill>
              <a:latin typeface="+mj-lt"/>
            </a:rPr>
            <a:t>&lt; ÎNAPOI LA CONȚINUT</a:t>
          </a:r>
        </a:p>
      </xdr:txBody>
    </xdr:sp>
    <xdr:clientData fPrintsWithSheet="0"/>
  </xdr:twoCellAnchor>
</xdr:wsDr>
</file>

<file path=xl/theme/theme1.xml><?xml version="1.0" encoding="utf-8"?>
<a:theme xmlns:a="http://schemas.openxmlformats.org/drawingml/2006/main" name="OrganizationalCharts">
  <a:themeElements>
    <a:clrScheme name="OrganizationalCharts_colors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709600"/>
      </a:accent1>
      <a:accent2>
        <a:srgbClr val="379BA6"/>
      </a:accent2>
      <a:accent3>
        <a:srgbClr val="D95C5C"/>
      </a:accent3>
      <a:accent4>
        <a:srgbClr val="E17E3F"/>
      </a:accent4>
      <a:accent5>
        <a:srgbClr val="906990"/>
      </a:accent5>
      <a:accent6>
        <a:srgbClr val="E3B100"/>
      </a:accent6>
      <a:hlink>
        <a:srgbClr val="379BA6"/>
      </a:hlink>
      <a:folHlink>
        <a:srgbClr val="906990"/>
      </a:folHlink>
    </a:clrScheme>
    <a:fontScheme name="OrganizationalCharts_fonts">
      <a:majorFont>
        <a:latin typeface="Trebuchet MS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xl/worksheets/_rels/sheet1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1.xml"/><Relationship Id="rId1" Type="http://schemas.openxmlformats.org/officeDocument/2006/relationships/printerSettings" Target="../printerSettings/printerSettings1.bin"/></Relationships>
</file>

<file path=xl/worksheets/_rels/sheet2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2.xml"/><Relationship Id="rId1" Type="http://schemas.openxmlformats.org/officeDocument/2006/relationships/printerSettings" Target="../printerSettings/printerSettings2.bin"/></Relationships>
</file>

<file path=xl/worksheets/_rels/sheet3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3.xml"/><Relationship Id="rId1" Type="http://schemas.openxmlformats.org/officeDocument/2006/relationships/printerSettings" Target="../printerSettings/printerSettings3.bin"/></Relationships>
</file>

<file path=xl/worksheets/_rels/sheet4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4.xml"/><Relationship Id="rId1" Type="http://schemas.openxmlformats.org/officeDocument/2006/relationships/printerSettings" Target="../printerSettings/printerSettings4.bin"/></Relationships>
</file>

<file path=xl/worksheets/_rels/sheet5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5.xml"/><Relationship Id="rId1" Type="http://schemas.openxmlformats.org/officeDocument/2006/relationships/printerSettings" Target="../printerSettings/printerSettings5.bin"/></Relationships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000-000000000000}">
  <sheetPr codeName="Sheet1">
    <tabColor theme="4"/>
    <pageSetUpPr autoPageBreaks="0" fitToPage="1"/>
  </sheetPr>
  <dimension ref="B2:J22"/>
  <sheetViews>
    <sheetView showGridLines="0" zoomScaleNormal="100" workbookViewId="0"/>
  </sheetViews>
  <sheetFormatPr defaultColWidth="8.28515625" defaultRowHeight="15" x14ac:dyDescent="0.3"/>
  <cols>
    <col min="1" max="1" width="3.7109375" customWidth="1"/>
    <col min="2" max="2" width="8.28515625" style="1"/>
    <col min="4" max="4" width="9.140625" customWidth="1"/>
    <col min="5" max="5" width="25.7109375" customWidth="1"/>
    <col min="6" max="6" width="3.7109375" customWidth="1"/>
    <col min="9" max="9" width="9.140625" customWidth="1"/>
    <col min="10" max="10" width="25.7109375" customWidth="1"/>
    <col min="12" max="12" width="3.7109375" customWidth="1"/>
  </cols>
  <sheetData>
    <row r="2" spans="2:10" ht="36" x14ac:dyDescent="0.55000000000000004">
      <c r="B2" s="21" t="s">
        <v>85</v>
      </c>
    </row>
    <row r="3" spans="2:10" ht="15.75" customHeight="1" x14ac:dyDescent="0.55000000000000004">
      <c r="B3" s="2"/>
    </row>
    <row r="4" spans="2:10" ht="15.75" customHeight="1" x14ac:dyDescent="0.55000000000000004">
      <c r="B4" s="2"/>
    </row>
    <row r="6" spans="2:10" x14ac:dyDescent="0.3">
      <c r="E6" s="5" t="s">
        <v>84</v>
      </c>
      <c r="F6" s="3"/>
      <c r="J6" s="5" t="s">
        <v>83</v>
      </c>
    </row>
    <row r="7" spans="2:10" x14ac:dyDescent="0.3">
      <c r="E7" s="22" t="s">
        <v>1</v>
      </c>
      <c r="F7" s="4"/>
      <c r="J7" s="22" t="s">
        <v>0</v>
      </c>
    </row>
    <row r="8" spans="2:10" x14ac:dyDescent="0.3">
      <c r="E8" s="22"/>
      <c r="F8" s="4"/>
      <c r="J8" s="22"/>
    </row>
    <row r="9" spans="2:10" x14ac:dyDescent="0.3">
      <c r="E9" s="22"/>
      <c r="F9" s="4"/>
      <c r="J9" s="22"/>
    </row>
    <row r="10" spans="2:10" x14ac:dyDescent="0.3">
      <c r="E10" s="22"/>
      <c r="F10" s="4"/>
      <c r="J10" s="22"/>
    </row>
    <row r="11" spans="2:10" x14ac:dyDescent="0.3">
      <c r="E11" s="22"/>
      <c r="F11" s="4"/>
      <c r="J11" s="22"/>
    </row>
    <row r="12" spans="2:10" x14ac:dyDescent="0.3">
      <c r="E12" s="22"/>
      <c r="F12" s="4"/>
      <c r="J12" s="22"/>
    </row>
    <row r="16" spans="2:10" x14ac:dyDescent="0.3">
      <c r="E16" s="5" t="s">
        <v>86</v>
      </c>
      <c r="F16" s="3"/>
      <c r="J16" s="5" t="s">
        <v>87</v>
      </c>
    </row>
    <row r="17" spans="5:10" x14ac:dyDescent="0.3">
      <c r="E17" s="22" t="s">
        <v>78</v>
      </c>
      <c r="F17" s="4"/>
      <c r="J17" s="22" t="s">
        <v>78</v>
      </c>
    </row>
    <row r="18" spans="5:10" x14ac:dyDescent="0.3">
      <c r="E18" s="22"/>
      <c r="F18" s="4"/>
      <c r="J18" s="22"/>
    </row>
    <row r="19" spans="5:10" x14ac:dyDescent="0.3">
      <c r="E19" s="22"/>
      <c r="F19" s="4"/>
      <c r="J19" s="22"/>
    </row>
    <row r="20" spans="5:10" x14ac:dyDescent="0.3">
      <c r="E20" s="22"/>
      <c r="F20" s="4"/>
      <c r="J20" s="22"/>
    </row>
    <row r="21" spans="5:10" x14ac:dyDescent="0.3">
      <c r="E21" s="22"/>
      <c r="F21" s="4"/>
      <c r="J21" s="22"/>
    </row>
    <row r="22" spans="5:10" x14ac:dyDescent="0.3">
      <c r="E22" s="22"/>
      <c r="F22" s="4"/>
      <c r="J22" s="22"/>
    </row>
  </sheetData>
  <mergeCells count="4">
    <mergeCell ref="E7:E12"/>
    <mergeCell ref="J7:J12"/>
    <mergeCell ref="J17:J22"/>
    <mergeCell ref="E17:E22"/>
  </mergeCells>
  <printOptions horizontalCentered="1" verticalCentered="1"/>
  <pageMargins left="1" right="1" top="0.5" bottom="1" header="0.5" footer="0.5"/>
  <pageSetup paperSize="9" fitToHeight="0" orientation="landscape" r:id="rId1"/>
  <drawing r:id="rId2"/>
</worksheet>
</file>

<file path=xl/worksheets/sheet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100-000000000000}">
  <sheetPr codeName="Sheet2">
    <tabColor theme="5" tint="-0.499984740745262"/>
    <pageSetUpPr autoPageBreaks="0" fitToPage="1"/>
  </sheetPr>
  <dimension ref="B2"/>
  <sheetViews>
    <sheetView showGridLines="0" tabSelected="1" topLeftCell="B10" workbookViewId="0">
      <selection activeCell="L34" sqref="L34"/>
    </sheetView>
  </sheetViews>
  <sheetFormatPr defaultRowHeight="15" x14ac:dyDescent="0.3"/>
  <cols>
    <col min="1" max="1" width="3.7109375" customWidth="1"/>
  </cols>
  <sheetData>
    <row r="2" spans="2:2" ht="36" x14ac:dyDescent="0.3">
      <c r="B2" s="20"/>
    </row>
  </sheetData>
  <printOptions horizontalCentered="1"/>
  <pageMargins left="0.7" right="0.7" top="0.75" bottom="0.75" header="0.3" footer="0.3"/>
  <pageSetup paperSize="9" scale="83" fitToHeight="0" orientation="landscape" r:id="rId1"/>
  <drawing r:id="rId2"/>
</worksheet>
</file>

<file path=xl/worksheets/sheet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200-000000000000}">
  <sheetPr codeName="Sheet3">
    <tabColor theme="5" tint="-0.249977111117893"/>
    <pageSetUpPr autoPageBreaks="0" fitToPage="1"/>
  </sheetPr>
  <dimension ref="B2"/>
  <sheetViews>
    <sheetView showGridLines="0" zoomScaleNormal="100" workbookViewId="0"/>
  </sheetViews>
  <sheetFormatPr defaultRowHeight="15" x14ac:dyDescent="0.3"/>
  <cols>
    <col min="1" max="1" width="3.7109375" customWidth="1"/>
  </cols>
  <sheetData>
    <row r="2" spans="2:2" ht="36" x14ac:dyDescent="0.3">
      <c r="B2" s="20" t="s">
        <v>88</v>
      </c>
    </row>
  </sheetData>
  <printOptions horizontalCentered="1"/>
  <pageMargins left="0.7" right="0.7" top="0.75" bottom="0.75" header="0.3" footer="0.3"/>
  <pageSetup paperSize="9" fitToHeight="0" orientation="landscape" r:id="rId1"/>
  <drawing r:id="rId2"/>
</worksheet>
</file>

<file path=xl/worksheets/sheet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300-000000000000}">
  <sheetPr codeName="Sheet4">
    <tabColor theme="5"/>
    <pageSetUpPr autoPageBreaks="0" fitToPage="1"/>
  </sheetPr>
  <dimension ref="B2:P23"/>
  <sheetViews>
    <sheetView showGridLines="0" topLeftCell="A36" workbookViewId="0"/>
  </sheetViews>
  <sheetFormatPr defaultRowHeight="15" x14ac:dyDescent="0.3"/>
  <cols>
    <col min="1" max="1" width="3.7109375" customWidth="1"/>
    <col min="16" max="16" width="3.7109375" customWidth="1"/>
  </cols>
  <sheetData>
    <row r="2" spans="2:16" ht="36" x14ac:dyDescent="0.3">
      <c r="B2" s="20" t="s">
        <v>89</v>
      </c>
      <c r="P2" t="s">
        <v>82</v>
      </c>
    </row>
    <row r="6" spans="2:16" x14ac:dyDescent="0.3">
      <c r="C6" s="25" t="s">
        <v>2</v>
      </c>
      <c r="D6" s="25"/>
    </row>
    <row r="7" spans="2:16" x14ac:dyDescent="0.3">
      <c r="C7" s="25"/>
      <c r="D7" s="25"/>
    </row>
    <row r="8" spans="2:16" x14ac:dyDescent="0.3">
      <c r="C8" s="9"/>
      <c r="D8" s="7"/>
      <c r="E8" s="7"/>
      <c r="F8" s="7"/>
      <c r="G8" s="7"/>
      <c r="H8" s="7"/>
      <c r="I8" s="7"/>
      <c r="J8" s="7"/>
      <c r="K8" s="7"/>
      <c r="L8" s="7"/>
      <c r="M8" s="7"/>
      <c r="N8" s="7"/>
    </row>
    <row r="9" spans="2:16" x14ac:dyDescent="0.3">
      <c r="B9" s="6"/>
      <c r="E9" s="8"/>
      <c r="H9" s="8"/>
      <c r="K9" s="8"/>
      <c r="N9" s="8"/>
    </row>
    <row r="10" spans="2:16" ht="15" customHeight="1" x14ac:dyDescent="0.3">
      <c r="B10" s="23" t="s">
        <v>5</v>
      </c>
      <c r="C10" s="23"/>
      <c r="E10" s="23" t="s">
        <v>5</v>
      </c>
      <c r="F10" s="23"/>
      <c r="H10" s="23" t="s">
        <v>5</v>
      </c>
      <c r="I10" s="23"/>
      <c r="K10" s="23" t="s">
        <v>5</v>
      </c>
      <c r="L10" s="23"/>
      <c r="N10" s="23" t="s">
        <v>5</v>
      </c>
      <c r="O10" s="23"/>
    </row>
    <row r="11" spans="2:16" x14ac:dyDescent="0.3">
      <c r="B11" s="24"/>
      <c r="C11" s="24"/>
      <c r="E11" s="24"/>
      <c r="F11" s="24"/>
      <c r="H11" s="24"/>
      <c r="I11" s="24"/>
      <c r="K11" s="24"/>
      <c r="L11" s="24"/>
      <c r="N11" s="24"/>
      <c r="O11" s="24"/>
    </row>
    <row r="12" spans="2:16" x14ac:dyDescent="0.3">
      <c r="B12" s="6"/>
      <c r="E12" s="6"/>
      <c r="H12" s="6"/>
      <c r="K12" s="6"/>
      <c r="N12" s="6"/>
    </row>
    <row r="13" spans="2:16" ht="15" customHeight="1" x14ac:dyDescent="0.3">
      <c r="B13" s="28" t="s">
        <v>3</v>
      </c>
      <c r="C13" s="28"/>
      <c r="E13" s="28" t="s">
        <v>3</v>
      </c>
      <c r="F13" s="28"/>
      <c r="H13" s="28" t="s">
        <v>3</v>
      </c>
      <c r="I13" s="28"/>
      <c r="K13" s="28" t="s">
        <v>3</v>
      </c>
      <c r="L13" s="28"/>
      <c r="N13" s="28" t="s">
        <v>3</v>
      </c>
      <c r="O13" s="28"/>
    </row>
    <row r="14" spans="2:16" x14ac:dyDescent="0.3">
      <c r="B14" s="29"/>
      <c r="C14" s="29"/>
      <c r="E14" s="29"/>
      <c r="F14" s="29"/>
      <c r="H14" s="29"/>
      <c r="I14" s="29"/>
      <c r="K14" s="29"/>
      <c r="L14" s="29"/>
      <c r="N14" s="29"/>
      <c r="O14" s="29"/>
    </row>
    <row r="15" spans="2:16" x14ac:dyDescent="0.3">
      <c r="B15" s="6"/>
      <c r="E15" s="6"/>
      <c r="H15" s="6"/>
      <c r="K15" s="6"/>
      <c r="N15" s="6"/>
    </row>
    <row r="16" spans="2:16" ht="15" customHeight="1" x14ac:dyDescent="0.3">
      <c r="B16" s="26" t="s">
        <v>4</v>
      </c>
      <c r="C16" s="26"/>
      <c r="E16" s="26" t="s">
        <v>4</v>
      </c>
      <c r="F16" s="26"/>
      <c r="H16" s="26" t="s">
        <v>4</v>
      </c>
      <c r="I16" s="26"/>
      <c r="K16" s="26" t="s">
        <v>4</v>
      </c>
      <c r="L16" s="26"/>
      <c r="N16" s="26" t="s">
        <v>4</v>
      </c>
      <c r="O16" s="26"/>
    </row>
    <row r="17" spans="2:15" x14ac:dyDescent="0.3">
      <c r="B17" s="27"/>
      <c r="C17" s="27"/>
      <c r="E17" s="27"/>
      <c r="F17" s="27"/>
      <c r="H17" s="27"/>
      <c r="I17" s="27"/>
      <c r="K17" s="27"/>
      <c r="L17" s="27"/>
      <c r="N17" s="27"/>
      <c r="O17" s="27"/>
    </row>
    <row r="18" spans="2:15" x14ac:dyDescent="0.3">
      <c r="B18" s="6"/>
      <c r="E18" s="6"/>
      <c r="H18" s="6"/>
      <c r="K18" s="6"/>
      <c r="N18" s="6"/>
    </row>
    <row r="19" spans="2:15" ht="15" customHeight="1" x14ac:dyDescent="0.3">
      <c r="B19" s="32" t="s">
        <v>6</v>
      </c>
      <c r="C19" s="32"/>
      <c r="E19" s="32" t="s">
        <v>6</v>
      </c>
      <c r="F19" s="32"/>
      <c r="H19" s="32" t="s">
        <v>6</v>
      </c>
      <c r="I19" s="32"/>
      <c r="K19" s="32" t="s">
        <v>6</v>
      </c>
      <c r="L19" s="32"/>
      <c r="N19" s="32" t="s">
        <v>6</v>
      </c>
      <c r="O19" s="32"/>
    </row>
    <row r="20" spans="2:15" x14ac:dyDescent="0.3">
      <c r="B20" s="33"/>
      <c r="C20" s="33"/>
      <c r="E20" s="33"/>
      <c r="F20" s="33"/>
      <c r="H20" s="33"/>
      <c r="I20" s="33"/>
      <c r="K20" s="33"/>
      <c r="L20" s="33"/>
      <c r="N20" s="33"/>
      <c r="O20" s="33"/>
    </row>
    <row r="21" spans="2:15" x14ac:dyDescent="0.3">
      <c r="B21" s="6"/>
      <c r="E21" s="6"/>
      <c r="H21" s="6"/>
      <c r="K21" s="6"/>
      <c r="N21" s="6"/>
    </row>
    <row r="22" spans="2:15" ht="15" customHeight="1" x14ac:dyDescent="0.3">
      <c r="B22" s="30" t="s">
        <v>7</v>
      </c>
      <c r="C22" s="30"/>
      <c r="E22" s="30" t="s">
        <v>7</v>
      </c>
      <c r="F22" s="30"/>
      <c r="H22" s="30" t="s">
        <v>7</v>
      </c>
      <c r="I22" s="30"/>
      <c r="K22" s="30" t="s">
        <v>7</v>
      </c>
      <c r="L22" s="30"/>
      <c r="N22" s="30" t="s">
        <v>7</v>
      </c>
      <c r="O22" s="30"/>
    </row>
    <row r="23" spans="2:15" x14ac:dyDescent="0.3">
      <c r="B23" s="31"/>
      <c r="C23" s="31"/>
      <c r="E23" s="31"/>
      <c r="F23" s="31"/>
      <c r="H23" s="31"/>
      <c r="I23" s="31"/>
      <c r="K23" s="31"/>
      <c r="L23" s="31"/>
      <c r="N23" s="31"/>
      <c r="O23" s="31"/>
    </row>
  </sheetData>
  <mergeCells count="26">
    <mergeCell ref="B19:C20"/>
    <mergeCell ref="E19:F20"/>
    <mergeCell ref="H19:I20"/>
    <mergeCell ref="K19:L20"/>
    <mergeCell ref="N19:O20"/>
    <mergeCell ref="B22:C23"/>
    <mergeCell ref="E22:F23"/>
    <mergeCell ref="H22:I23"/>
    <mergeCell ref="K22:L23"/>
    <mergeCell ref="N22:O23"/>
    <mergeCell ref="B13:C14"/>
    <mergeCell ref="E13:F14"/>
    <mergeCell ref="H13:I14"/>
    <mergeCell ref="K13:L14"/>
    <mergeCell ref="N13:O14"/>
    <mergeCell ref="B16:C17"/>
    <mergeCell ref="E16:F17"/>
    <mergeCell ref="H16:I17"/>
    <mergeCell ref="K16:L17"/>
    <mergeCell ref="N16:O17"/>
    <mergeCell ref="N10:O11"/>
    <mergeCell ref="C6:D7"/>
    <mergeCell ref="B10:C11"/>
    <mergeCell ref="E10:F11"/>
    <mergeCell ref="H10:I11"/>
    <mergeCell ref="K10:L11"/>
  </mergeCells>
  <printOptions horizontalCentered="1"/>
  <pageMargins left="0.7" right="0.7" top="0.75" bottom="0.75" header="0.3" footer="0.3"/>
  <pageSetup paperSize="9" fitToHeight="0" orientation="landscape" r:id="rId1"/>
  <drawing r:id="rId2"/>
</worksheet>
</file>

<file path=xl/worksheets/sheet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400-000000000000}">
  <sheetPr codeName="Sheet5">
    <tabColor theme="5" tint="0.39997558519241921"/>
    <pageSetUpPr autoPageBreaks="0" fitToPage="1"/>
  </sheetPr>
  <dimension ref="B2:AI44"/>
  <sheetViews>
    <sheetView showGridLines="0" topLeftCell="A17" zoomScaleNormal="100" workbookViewId="0"/>
  </sheetViews>
  <sheetFormatPr defaultRowHeight="15" x14ac:dyDescent="0.3"/>
  <cols>
    <col min="1" max="1" width="3.7109375" customWidth="1"/>
  </cols>
  <sheetData>
    <row r="2" spans="2:35" ht="36" x14ac:dyDescent="0.3">
      <c r="B2" s="20" t="s">
        <v>90</v>
      </c>
    </row>
    <row r="3" spans="2:35" ht="15" customHeight="1" x14ac:dyDescent="0.3"/>
    <row r="4" spans="2:35" ht="15" customHeight="1" x14ac:dyDescent="0.3"/>
    <row r="5" spans="2:35" ht="15" customHeight="1" x14ac:dyDescent="0.3"/>
    <row r="6" spans="2:35" s="10" customFormat="1" ht="15" customHeight="1" x14ac:dyDescent="0.3">
      <c r="C6" s="42" t="s">
        <v>8</v>
      </c>
      <c r="D6" s="43"/>
    </row>
    <row r="7" spans="2:35" s="10" customFormat="1" ht="15" customHeight="1" x14ac:dyDescent="0.3">
      <c r="C7" s="44"/>
      <c r="D7" s="45"/>
    </row>
    <row r="8" spans="2:35" s="10" customFormat="1" ht="15" customHeight="1" x14ac:dyDescent="0.3">
      <c r="C8" s="11"/>
      <c r="D8" s="12"/>
      <c r="E8" s="12"/>
      <c r="F8" s="12"/>
      <c r="G8" s="12"/>
      <c r="H8" s="12"/>
      <c r="I8" s="12"/>
      <c r="J8" s="12"/>
      <c r="K8" s="12"/>
      <c r="L8" s="12"/>
      <c r="M8" s="12"/>
      <c r="N8" s="12"/>
      <c r="O8" s="12"/>
      <c r="P8" s="12"/>
      <c r="Q8" s="12"/>
      <c r="R8" s="12"/>
      <c r="S8" s="12"/>
      <c r="T8" s="12"/>
      <c r="U8" s="12"/>
      <c r="V8" s="12"/>
      <c r="W8" s="12"/>
      <c r="X8" s="12"/>
      <c r="Y8" s="12"/>
      <c r="Z8" s="12"/>
      <c r="AA8" s="12"/>
      <c r="AB8" s="12"/>
      <c r="AC8" s="12"/>
      <c r="AD8" s="12"/>
    </row>
    <row r="9" spans="2:35" s="10" customFormat="1" ht="15" customHeight="1" x14ac:dyDescent="0.3">
      <c r="B9" s="13"/>
      <c r="I9" s="14"/>
      <c r="P9" s="14"/>
      <c r="W9" s="14"/>
      <c r="AD9" s="13"/>
    </row>
    <row r="10" spans="2:35" s="10" customFormat="1" ht="15" customHeight="1" x14ac:dyDescent="0.3">
      <c r="B10" s="13"/>
      <c r="E10" s="15"/>
      <c r="F10" s="50" t="s">
        <v>10</v>
      </c>
      <c r="G10" s="51"/>
      <c r="I10" s="13"/>
      <c r="L10" s="15"/>
      <c r="M10" s="50" t="s">
        <v>28</v>
      </c>
      <c r="N10" s="51"/>
      <c r="P10" s="13"/>
      <c r="S10" s="15"/>
      <c r="T10" s="50" t="s">
        <v>39</v>
      </c>
      <c r="U10" s="51"/>
      <c r="W10" s="13"/>
      <c r="Z10" s="15"/>
      <c r="AA10" s="50" t="s">
        <v>53</v>
      </c>
      <c r="AB10" s="51"/>
      <c r="AD10" s="13"/>
      <c r="AG10" s="15"/>
      <c r="AH10" s="50" t="s">
        <v>68</v>
      </c>
      <c r="AI10" s="51"/>
    </row>
    <row r="11" spans="2:35" s="10" customFormat="1" ht="15" customHeight="1" x14ac:dyDescent="0.3">
      <c r="B11" s="16"/>
      <c r="D11" s="13"/>
      <c r="F11" s="52"/>
      <c r="G11" s="53"/>
      <c r="I11" s="16"/>
      <c r="K11" s="13"/>
      <c r="M11" s="52"/>
      <c r="N11" s="53"/>
      <c r="P11" s="16"/>
      <c r="R11" s="13"/>
      <c r="T11" s="52"/>
      <c r="U11" s="53"/>
      <c r="W11" s="16"/>
      <c r="Y11" s="13"/>
      <c r="AA11" s="52"/>
      <c r="AB11" s="53"/>
      <c r="AD11" s="16"/>
      <c r="AF11" s="13"/>
      <c r="AH11" s="52"/>
      <c r="AI11" s="53"/>
    </row>
    <row r="12" spans="2:35" s="10" customFormat="1" ht="15" customHeight="1" x14ac:dyDescent="0.3">
      <c r="B12" s="46" t="s">
        <v>9</v>
      </c>
      <c r="C12" s="47"/>
      <c r="D12" s="17"/>
      <c r="I12" s="46" t="s">
        <v>80</v>
      </c>
      <c r="J12" s="47"/>
      <c r="K12" s="17"/>
      <c r="P12" s="46" t="s">
        <v>81</v>
      </c>
      <c r="Q12" s="47"/>
      <c r="R12" s="17"/>
      <c r="W12" s="46" t="s">
        <v>48</v>
      </c>
      <c r="X12" s="47"/>
      <c r="Y12" s="17"/>
      <c r="AD12" s="46" t="s">
        <v>63</v>
      </c>
      <c r="AE12" s="47"/>
      <c r="AF12" s="17"/>
    </row>
    <row r="13" spans="2:35" s="10" customFormat="1" ht="15" customHeight="1" x14ac:dyDescent="0.3">
      <c r="B13" s="48"/>
      <c r="C13" s="49"/>
      <c r="D13" s="14"/>
      <c r="I13" s="48"/>
      <c r="J13" s="49"/>
      <c r="K13" s="14"/>
      <c r="P13" s="48"/>
      <c r="Q13" s="49"/>
      <c r="R13" s="14"/>
      <c r="W13" s="48"/>
      <c r="X13" s="49"/>
      <c r="Y13" s="14"/>
      <c r="AD13" s="48"/>
      <c r="AE13" s="49"/>
      <c r="AF13" s="14"/>
    </row>
    <row r="14" spans="2:35" s="10" customFormat="1" ht="15" customHeight="1" x14ac:dyDescent="0.3">
      <c r="B14" s="18"/>
      <c r="D14" s="13"/>
      <c r="E14" s="15"/>
      <c r="F14" s="50" t="s">
        <v>11</v>
      </c>
      <c r="G14" s="51"/>
      <c r="I14" s="18"/>
      <c r="K14" s="13"/>
      <c r="L14" s="15"/>
      <c r="M14" s="50" t="s">
        <v>29</v>
      </c>
      <c r="N14" s="51"/>
      <c r="P14" s="18"/>
      <c r="R14" s="13"/>
      <c r="S14" s="15"/>
      <c r="T14" s="50" t="s">
        <v>40</v>
      </c>
      <c r="U14" s="51"/>
      <c r="W14" s="18"/>
      <c r="Y14" s="13"/>
      <c r="Z14" s="15"/>
      <c r="AA14" s="50" t="s">
        <v>54</v>
      </c>
      <c r="AB14" s="51"/>
      <c r="AD14" s="18"/>
      <c r="AF14" s="13"/>
      <c r="AG14" s="15"/>
      <c r="AH14" s="50" t="s">
        <v>69</v>
      </c>
      <c r="AI14" s="51"/>
    </row>
    <row r="15" spans="2:35" s="10" customFormat="1" ht="15" customHeight="1" x14ac:dyDescent="0.3">
      <c r="B15" s="13"/>
      <c r="F15" s="52"/>
      <c r="G15" s="53"/>
      <c r="I15" s="13"/>
      <c r="M15" s="52"/>
      <c r="N15" s="53"/>
      <c r="P15" s="13"/>
      <c r="T15" s="52"/>
      <c r="U15" s="53"/>
      <c r="W15" s="13"/>
      <c r="AA15" s="52"/>
      <c r="AB15" s="53"/>
      <c r="AD15" s="13"/>
      <c r="AH15" s="52"/>
      <c r="AI15" s="53"/>
    </row>
    <row r="16" spans="2:35" s="10" customFormat="1" ht="15" customHeight="1" x14ac:dyDescent="0.3">
      <c r="B16" s="13"/>
      <c r="I16" s="13"/>
      <c r="P16" s="13"/>
      <c r="W16" s="13"/>
      <c r="AD16" s="13"/>
    </row>
    <row r="17" spans="2:35" s="10" customFormat="1" ht="15" customHeight="1" x14ac:dyDescent="0.3">
      <c r="B17" s="13"/>
      <c r="E17" s="15"/>
      <c r="F17" s="50" t="s">
        <v>12</v>
      </c>
      <c r="G17" s="51"/>
      <c r="I17" s="13"/>
      <c r="L17" s="15"/>
      <c r="M17" s="50" t="s">
        <v>30</v>
      </c>
      <c r="N17" s="51"/>
      <c r="P17" s="13"/>
      <c r="S17" s="15"/>
      <c r="T17" s="50" t="s">
        <v>29</v>
      </c>
      <c r="U17" s="51"/>
      <c r="W17" s="13"/>
      <c r="Z17" s="15"/>
      <c r="AA17" s="50" t="s">
        <v>55</v>
      </c>
      <c r="AB17" s="51"/>
      <c r="AD17" s="13"/>
      <c r="AG17" s="15"/>
      <c r="AH17" s="50" t="s">
        <v>70</v>
      </c>
      <c r="AI17" s="51"/>
    </row>
    <row r="18" spans="2:35" s="10" customFormat="1" ht="15" customHeight="1" x14ac:dyDescent="0.3">
      <c r="B18" s="16"/>
      <c r="D18" s="13"/>
      <c r="F18" s="52"/>
      <c r="G18" s="53"/>
      <c r="I18" s="16"/>
      <c r="K18" s="13"/>
      <c r="M18" s="52"/>
      <c r="N18" s="53"/>
      <c r="P18" s="16"/>
      <c r="R18" s="13"/>
      <c r="T18" s="52"/>
      <c r="U18" s="53"/>
      <c r="W18" s="16"/>
      <c r="Y18" s="13"/>
      <c r="AA18" s="52"/>
      <c r="AB18" s="53"/>
      <c r="AD18" s="16"/>
      <c r="AF18" s="13"/>
      <c r="AH18" s="52"/>
      <c r="AI18" s="53"/>
    </row>
    <row r="19" spans="2:35" s="10" customFormat="1" ht="15" customHeight="1" x14ac:dyDescent="0.3">
      <c r="B19" s="34" t="s">
        <v>20</v>
      </c>
      <c r="C19" s="35"/>
      <c r="D19" s="17"/>
      <c r="I19" s="34" t="s">
        <v>24</v>
      </c>
      <c r="J19" s="35"/>
      <c r="K19" s="17"/>
      <c r="P19" s="34" t="s">
        <v>36</v>
      </c>
      <c r="Q19" s="35"/>
      <c r="R19" s="17"/>
      <c r="W19" s="34" t="s">
        <v>49</v>
      </c>
      <c r="X19" s="35"/>
      <c r="Y19" s="17"/>
      <c r="AD19" s="34" t="s">
        <v>64</v>
      </c>
      <c r="AE19" s="35"/>
      <c r="AF19" s="17"/>
    </row>
    <row r="20" spans="2:35" s="10" customFormat="1" ht="15" customHeight="1" x14ac:dyDescent="0.3">
      <c r="B20" s="36"/>
      <c r="C20" s="37"/>
      <c r="D20" s="14"/>
      <c r="I20" s="36"/>
      <c r="J20" s="37"/>
      <c r="K20" s="14"/>
      <c r="P20" s="36"/>
      <c r="Q20" s="37"/>
      <c r="R20" s="14"/>
      <c r="W20" s="36"/>
      <c r="X20" s="37"/>
      <c r="Y20" s="14"/>
      <c r="AD20" s="36"/>
      <c r="AE20" s="37"/>
      <c r="AF20" s="14"/>
    </row>
    <row r="21" spans="2:35" s="10" customFormat="1" ht="15" customHeight="1" x14ac:dyDescent="0.3">
      <c r="B21" s="18"/>
      <c r="D21" s="13"/>
      <c r="E21" s="15"/>
      <c r="F21" s="50" t="s">
        <v>13</v>
      </c>
      <c r="G21" s="51"/>
      <c r="I21" s="18"/>
      <c r="K21" s="13"/>
      <c r="L21" s="15"/>
      <c r="M21" s="50" t="s">
        <v>31</v>
      </c>
      <c r="N21" s="51"/>
      <c r="P21" s="18"/>
      <c r="R21" s="13"/>
      <c r="S21" s="15"/>
      <c r="T21" s="50" t="s">
        <v>41</v>
      </c>
      <c r="U21" s="51"/>
      <c r="W21" s="18"/>
      <c r="Y21" s="13"/>
      <c r="Z21" s="15"/>
      <c r="AA21" s="50" t="s">
        <v>56</v>
      </c>
      <c r="AB21" s="51"/>
      <c r="AD21" s="18"/>
      <c r="AF21" s="13"/>
      <c r="AG21" s="15"/>
      <c r="AH21" s="50" t="s">
        <v>71</v>
      </c>
      <c r="AI21" s="51"/>
    </row>
    <row r="22" spans="2:35" s="10" customFormat="1" ht="15" customHeight="1" x14ac:dyDescent="0.3">
      <c r="B22" s="13"/>
      <c r="F22" s="52"/>
      <c r="G22" s="53"/>
      <c r="I22" s="13"/>
      <c r="M22" s="52"/>
      <c r="N22" s="53"/>
      <c r="P22" s="13"/>
      <c r="T22" s="52"/>
      <c r="U22" s="53"/>
      <c r="W22" s="13"/>
      <c r="AA22" s="52"/>
      <c r="AB22" s="53"/>
      <c r="AD22" s="13"/>
      <c r="AH22" s="52"/>
      <c r="AI22" s="53"/>
    </row>
    <row r="23" spans="2:35" s="10" customFormat="1" ht="15" customHeight="1" x14ac:dyDescent="0.3">
      <c r="B23" s="13"/>
      <c r="I23" s="13"/>
      <c r="P23" s="13"/>
      <c r="W23" s="13"/>
      <c r="AD23" s="13"/>
    </row>
    <row r="24" spans="2:35" s="10" customFormat="1" ht="15" customHeight="1" x14ac:dyDescent="0.3">
      <c r="B24" s="13"/>
      <c r="E24" s="15"/>
      <c r="F24" s="50" t="s">
        <v>14</v>
      </c>
      <c r="G24" s="51"/>
      <c r="I24" s="13"/>
      <c r="L24" s="15"/>
      <c r="M24" s="50" t="s">
        <v>32</v>
      </c>
      <c r="N24" s="51"/>
      <c r="P24" s="13"/>
      <c r="S24" s="15"/>
      <c r="T24" s="50" t="s">
        <v>42</v>
      </c>
      <c r="U24" s="51"/>
      <c r="W24" s="13"/>
      <c r="Z24" s="15"/>
      <c r="AA24" s="50" t="s">
        <v>57</v>
      </c>
      <c r="AB24" s="51"/>
      <c r="AD24" s="13"/>
      <c r="AG24" s="15"/>
      <c r="AH24" s="50" t="s">
        <v>72</v>
      </c>
      <c r="AI24" s="51"/>
    </row>
    <row r="25" spans="2:35" s="10" customFormat="1" ht="15" customHeight="1" x14ac:dyDescent="0.3">
      <c r="B25" s="16"/>
      <c r="D25" s="13"/>
      <c r="F25" s="52"/>
      <c r="G25" s="53"/>
      <c r="I25" s="16"/>
      <c r="K25" s="13"/>
      <c r="M25" s="52"/>
      <c r="N25" s="53"/>
      <c r="P25" s="16"/>
      <c r="R25" s="13"/>
      <c r="T25" s="52"/>
      <c r="U25" s="53"/>
      <c r="W25" s="16"/>
      <c r="Y25" s="13"/>
      <c r="AA25" s="52"/>
      <c r="AB25" s="53"/>
      <c r="AD25" s="16"/>
      <c r="AF25" s="13"/>
      <c r="AH25" s="52"/>
      <c r="AI25" s="53"/>
    </row>
    <row r="26" spans="2:35" s="10" customFormat="1" ht="15" customHeight="1" x14ac:dyDescent="0.3">
      <c r="B26" s="38" t="s">
        <v>21</v>
      </c>
      <c r="C26" s="39"/>
      <c r="D26" s="17"/>
      <c r="I26" s="38" t="s">
        <v>25</v>
      </c>
      <c r="J26" s="39"/>
      <c r="K26" s="17"/>
      <c r="P26" s="38" t="s">
        <v>79</v>
      </c>
      <c r="Q26" s="39"/>
      <c r="R26" s="17"/>
      <c r="W26" s="38" t="s">
        <v>50</v>
      </c>
      <c r="X26" s="39"/>
      <c r="Y26" s="17"/>
      <c r="AD26" s="38" t="s">
        <v>65</v>
      </c>
      <c r="AE26" s="39"/>
      <c r="AF26" s="17"/>
    </row>
    <row r="27" spans="2:35" s="10" customFormat="1" ht="15" customHeight="1" x14ac:dyDescent="0.3">
      <c r="B27" s="40"/>
      <c r="C27" s="41"/>
      <c r="D27" s="14"/>
      <c r="I27" s="40"/>
      <c r="J27" s="41"/>
      <c r="K27" s="14"/>
      <c r="P27" s="40"/>
      <c r="Q27" s="41"/>
      <c r="R27" s="14"/>
      <c r="W27" s="40"/>
      <c r="X27" s="41"/>
      <c r="Y27" s="14"/>
      <c r="AD27" s="40"/>
      <c r="AE27" s="41"/>
      <c r="AF27" s="14"/>
    </row>
    <row r="28" spans="2:35" s="10" customFormat="1" ht="15" customHeight="1" x14ac:dyDescent="0.3">
      <c r="B28" s="18"/>
      <c r="D28" s="13"/>
      <c r="E28" s="15"/>
      <c r="F28" s="50" t="s">
        <v>15</v>
      </c>
      <c r="G28" s="51"/>
      <c r="I28" s="18"/>
      <c r="K28" s="13"/>
      <c r="L28" s="15"/>
      <c r="M28" s="50" t="s">
        <v>33</v>
      </c>
      <c r="N28" s="51"/>
      <c r="P28" s="18"/>
      <c r="R28" s="13"/>
      <c r="S28" s="15"/>
      <c r="T28" s="50" t="s">
        <v>43</v>
      </c>
      <c r="U28" s="51"/>
      <c r="W28" s="18"/>
      <c r="Y28" s="13"/>
      <c r="Z28" s="15"/>
      <c r="AA28" s="50" t="s">
        <v>58</v>
      </c>
      <c r="AB28" s="51"/>
      <c r="AD28" s="18"/>
      <c r="AF28" s="13"/>
      <c r="AG28" s="15"/>
      <c r="AH28" s="50" t="s">
        <v>73</v>
      </c>
      <c r="AI28" s="51"/>
    </row>
    <row r="29" spans="2:35" s="10" customFormat="1" ht="15" customHeight="1" x14ac:dyDescent="0.3">
      <c r="B29" s="13"/>
      <c r="F29" s="52"/>
      <c r="G29" s="53"/>
      <c r="I29" s="13"/>
      <c r="M29" s="52"/>
      <c r="N29" s="53"/>
      <c r="P29" s="13"/>
      <c r="T29" s="52"/>
      <c r="U29" s="53"/>
      <c r="W29" s="13"/>
      <c r="AA29" s="52"/>
      <c r="AB29" s="53"/>
      <c r="AD29" s="13"/>
      <c r="AH29" s="52"/>
      <c r="AI29" s="53"/>
    </row>
    <row r="30" spans="2:35" s="10" customFormat="1" ht="15" customHeight="1" x14ac:dyDescent="0.3">
      <c r="B30" s="13"/>
      <c r="I30" s="13"/>
      <c r="P30" s="13"/>
      <c r="W30" s="13"/>
      <c r="AD30" s="13"/>
    </row>
    <row r="31" spans="2:35" s="10" customFormat="1" ht="15" customHeight="1" x14ac:dyDescent="0.3">
      <c r="B31" s="13"/>
      <c r="E31" s="15"/>
      <c r="F31" s="50" t="s">
        <v>16</v>
      </c>
      <c r="G31" s="51"/>
      <c r="I31" s="13"/>
      <c r="L31" s="15"/>
      <c r="M31" s="50" t="s">
        <v>34</v>
      </c>
      <c r="N31" s="51"/>
      <c r="P31" s="13"/>
      <c r="S31" s="15"/>
      <c r="T31" s="50" t="s">
        <v>44</v>
      </c>
      <c r="U31" s="51"/>
      <c r="W31" s="13"/>
      <c r="Z31" s="15"/>
      <c r="AA31" s="50" t="s">
        <v>59</v>
      </c>
      <c r="AB31" s="51"/>
      <c r="AD31" s="13"/>
      <c r="AG31" s="15"/>
      <c r="AH31" s="50" t="s">
        <v>74</v>
      </c>
      <c r="AI31" s="51"/>
    </row>
    <row r="32" spans="2:35" s="10" customFormat="1" ht="15" customHeight="1" x14ac:dyDescent="0.3">
      <c r="B32" s="16"/>
      <c r="D32" s="13"/>
      <c r="F32" s="52"/>
      <c r="G32" s="53"/>
      <c r="I32" s="16"/>
      <c r="K32" s="13"/>
      <c r="M32" s="52"/>
      <c r="N32" s="53"/>
      <c r="P32" s="16"/>
      <c r="R32" s="13"/>
      <c r="T32" s="52"/>
      <c r="U32" s="53"/>
      <c r="W32" s="16"/>
      <c r="Y32" s="13"/>
      <c r="AA32" s="52"/>
      <c r="AB32" s="53"/>
      <c r="AD32" s="16"/>
      <c r="AF32" s="13"/>
      <c r="AH32" s="52"/>
      <c r="AI32" s="53"/>
    </row>
    <row r="33" spans="2:35" s="10" customFormat="1" ht="15" customHeight="1" x14ac:dyDescent="0.3">
      <c r="B33" s="58" t="s">
        <v>22</v>
      </c>
      <c r="C33" s="59"/>
      <c r="D33" s="17"/>
      <c r="I33" s="58" t="s">
        <v>26</v>
      </c>
      <c r="J33" s="59"/>
      <c r="K33" s="17"/>
      <c r="P33" s="58" t="s">
        <v>37</v>
      </c>
      <c r="Q33" s="59"/>
      <c r="R33" s="17"/>
      <c r="W33" s="58" t="s">
        <v>51</v>
      </c>
      <c r="X33" s="59"/>
      <c r="Y33" s="17"/>
      <c r="AD33" s="58" t="s">
        <v>66</v>
      </c>
      <c r="AE33" s="59"/>
      <c r="AF33" s="17"/>
    </row>
    <row r="34" spans="2:35" s="10" customFormat="1" ht="15" customHeight="1" x14ac:dyDescent="0.3">
      <c r="B34" s="60"/>
      <c r="C34" s="61"/>
      <c r="D34" s="14"/>
      <c r="I34" s="60"/>
      <c r="J34" s="61"/>
      <c r="K34" s="14"/>
      <c r="P34" s="60"/>
      <c r="Q34" s="61"/>
      <c r="R34" s="14"/>
      <c r="W34" s="60"/>
      <c r="X34" s="61"/>
      <c r="Y34" s="14"/>
      <c r="AD34" s="60"/>
      <c r="AE34" s="61"/>
      <c r="AF34" s="14"/>
    </row>
    <row r="35" spans="2:35" s="10" customFormat="1" ht="15" customHeight="1" x14ac:dyDescent="0.3">
      <c r="B35" s="18"/>
      <c r="D35" s="13"/>
      <c r="E35" s="15"/>
      <c r="F35" s="50" t="s">
        <v>17</v>
      </c>
      <c r="G35" s="51"/>
      <c r="I35" s="18"/>
      <c r="K35" s="13"/>
      <c r="L35" s="15"/>
      <c r="M35" s="50" t="s">
        <v>16</v>
      </c>
      <c r="N35" s="51"/>
      <c r="P35" s="18"/>
      <c r="R35" s="13"/>
      <c r="S35" s="15"/>
      <c r="T35" s="50" t="s">
        <v>45</v>
      </c>
      <c r="U35" s="51"/>
      <c r="W35" s="18"/>
      <c r="Y35" s="13"/>
      <c r="Z35" s="15"/>
      <c r="AA35" s="50" t="s">
        <v>60</v>
      </c>
      <c r="AB35" s="51"/>
      <c r="AD35" s="18"/>
      <c r="AF35" s="13"/>
      <c r="AG35" s="15"/>
      <c r="AH35" s="50" t="s">
        <v>75</v>
      </c>
      <c r="AI35" s="51"/>
    </row>
    <row r="36" spans="2:35" s="10" customFormat="1" ht="15" customHeight="1" x14ac:dyDescent="0.3">
      <c r="B36" s="13"/>
      <c r="F36" s="52"/>
      <c r="G36" s="53"/>
      <c r="I36" s="13"/>
      <c r="M36" s="52"/>
      <c r="N36" s="53"/>
      <c r="P36" s="13"/>
      <c r="T36" s="52"/>
      <c r="U36" s="53"/>
      <c r="W36" s="13"/>
      <c r="AA36" s="52"/>
      <c r="AB36" s="53"/>
      <c r="AD36" s="13"/>
      <c r="AH36" s="52"/>
      <c r="AI36" s="53"/>
    </row>
    <row r="37" spans="2:35" s="10" customFormat="1" ht="15" customHeight="1" x14ac:dyDescent="0.3">
      <c r="B37" s="13"/>
      <c r="I37" s="13"/>
      <c r="P37" s="13"/>
      <c r="W37" s="13"/>
      <c r="AD37" s="13"/>
    </row>
    <row r="38" spans="2:35" s="10" customFormat="1" ht="15" customHeight="1" x14ac:dyDescent="0.3">
      <c r="B38" s="13"/>
      <c r="E38" s="15"/>
      <c r="F38" s="50" t="s">
        <v>18</v>
      </c>
      <c r="G38" s="51"/>
      <c r="I38" s="13"/>
      <c r="L38" s="15"/>
      <c r="M38" s="50" t="s">
        <v>35</v>
      </c>
      <c r="N38" s="51"/>
      <c r="P38" s="13"/>
      <c r="S38" s="15"/>
      <c r="T38" s="50" t="s">
        <v>46</v>
      </c>
      <c r="U38" s="51"/>
      <c r="W38" s="13"/>
      <c r="Z38" s="15"/>
      <c r="AA38" s="50" t="s">
        <v>61</v>
      </c>
      <c r="AB38" s="51"/>
      <c r="AD38" s="13"/>
      <c r="AG38" s="15"/>
      <c r="AH38" s="50" t="s">
        <v>76</v>
      </c>
      <c r="AI38" s="51"/>
    </row>
    <row r="39" spans="2:35" s="10" customFormat="1" ht="15" customHeight="1" x14ac:dyDescent="0.3">
      <c r="B39" s="16"/>
      <c r="D39" s="13"/>
      <c r="F39" s="52"/>
      <c r="G39" s="53"/>
      <c r="I39" s="16"/>
      <c r="K39" s="13"/>
      <c r="M39" s="52"/>
      <c r="N39" s="53"/>
      <c r="P39" s="16"/>
      <c r="R39" s="13"/>
      <c r="T39" s="52"/>
      <c r="U39" s="53"/>
      <c r="W39" s="16"/>
      <c r="Y39" s="13"/>
      <c r="AA39" s="52"/>
      <c r="AB39" s="53"/>
      <c r="AD39" s="16"/>
      <c r="AF39" s="13"/>
      <c r="AH39" s="52"/>
      <c r="AI39" s="53"/>
    </row>
    <row r="40" spans="2:35" s="10" customFormat="1" ht="15" customHeight="1" x14ac:dyDescent="0.3">
      <c r="B40" s="54" t="s">
        <v>23</v>
      </c>
      <c r="C40" s="55"/>
      <c r="D40" s="17"/>
      <c r="I40" s="54" t="s">
        <v>27</v>
      </c>
      <c r="J40" s="55"/>
      <c r="K40" s="17"/>
      <c r="P40" s="54" t="s">
        <v>38</v>
      </c>
      <c r="Q40" s="55"/>
      <c r="R40" s="17"/>
      <c r="W40" s="54" t="s">
        <v>52</v>
      </c>
      <c r="X40" s="55"/>
      <c r="Y40" s="17"/>
      <c r="AD40" s="54" t="s">
        <v>67</v>
      </c>
      <c r="AE40" s="55"/>
      <c r="AF40" s="17"/>
    </row>
    <row r="41" spans="2:35" s="10" customFormat="1" ht="15" customHeight="1" x14ac:dyDescent="0.3">
      <c r="B41" s="56"/>
      <c r="C41" s="57"/>
      <c r="D41" s="14"/>
      <c r="I41" s="56"/>
      <c r="J41" s="57"/>
      <c r="K41" s="14"/>
      <c r="P41" s="56"/>
      <c r="Q41" s="57"/>
      <c r="R41" s="14"/>
      <c r="W41" s="56"/>
      <c r="X41" s="57"/>
      <c r="Y41" s="14"/>
      <c r="AD41" s="56"/>
      <c r="AE41" s="57"/>
      <c r="AF41" s="14"/>
    </row>
    <row r="42" spans="2:35" s="10" customFormat="1" ht="15" customHeight="1" x14ac:dyDescent="0.3">
      <c r="B42" s="19"/>
      <c r="D42" s="13"/>
      <c r="E42" s="15"/>
      <c r="F42" s="50" t="s">
        <v>19</v>
      </c>
      <c r="G42" s="51"/>
      <c r="I42" s="19"/>
      <c r="K42" s="13"/>
      <c r="L42" s="15"/>
      <c r="M42" s="50" t="s">
        <v>15</v>
      </c>
      <c r="N42" s="51"/>
      <c r="P42" s="19"/>
      <c r="R42" s="13"/>
      <c r="S42" s="15"/>
      <c r="T42" s="50" t="s">
        <v>47</v>
      </c>
      <c r="U42" s="51"/>
      <c r="W42" s="19"/>
      <c r="Y42" s="13"/>
      <c r="Z42" s="15"/>
      <c r="AA42" s="50" t="s">
        <v>62</v>
      </c>
      <c r="AB42" s="51"/>
      <c r="AD42" s="19"/>
      <c r="AF42" s="13"/>
      <c r="AG42" s="15"/>
      <c r="AH42" s="50" t="s">
        <v>77</v>
      </c>
      <c r="AI42" s="51"/>
    </row>
    <row r="43" spans="2:35" s="10" customFormat="1" ht="15" customHeight="1" x14ac:dyDescent="0.3">
      <c r="F43" s="52"/>
      <c r="G43" s="53"/>
      <c r="M43" s="52"/>
      <c r="N43" s="53"/>
      <c r="T43" s="52"/>
      <c r="U43" s="53"/>
      <c r="AA43" s="52"/>
      <c r="AB43" s="53"/>
      <c r="AH43" s="52"/>
      <c r="AI43" s="53"/>
    </row>
    <row r="44" spans="2:35" s="10" customFormat="1" ht="15" customHeight="1" x14ac:dyDescent="0.3"/>
  </sheetData>
  <mergeCells count="76">
    <mergeCell ref="AA21:AB22"/>
    <mergeCell ref="AD40:AE41"/>
    <mergeCell ref="AH42:AI43"/>
    <mergeCell ref="AD26:AE27"/>
    <mergeCell ref="AH28:AI29"/>
    <mergeCell ref="AH31:AI32"/>
    <mergeCell ref="AD33:AE34"/>
    <mergeCell ref="AH35:AI36"/>
    <mergeCell ref="AH38:AI39"/>
    <mergeCell ref="T42:U43"/>
    <mergeCell ref="AA38:AB39"/>
    <mergeCell ref="W40:X41"/>
    <mergeCell ref="AA42:AB43"/>
    <mergeCell ref="AH10:AI11"/>
    <mergeCell ref="AD12:AE13"/>
    <mergeCell ref="AH14:AI15"/>
    <mergeCell ref="AH17:AI18"/>
    <mergeCell ref="AD19:AE20"/>
    <mergeCell ref="AH21:AI22"/>
    <mergeCell ref="AH24:AI25"/>
    <mergeCell ref="AA10:AB11"/>
    <mergeCell ref="W12:X13"/>
    <mergeCell ref="AA14:AB15"/>
    <mergeCell ref="AA17:AB18"/>
    <mergeCell ref="W19:X20"/>
    <mergeCell ref="T31:U32"/>
    <mergeCell ref="P33:Q34"/>
    <mergeCell ref="T35:U36"/>
    <mergeCell ref="T38:U39"/>
    <mergeCell ref="P40:Q41"/>
    <mergeCell ref="M31:N32"/>
    <mergeCell ref="I33:J34"/>
    <mergeCell ref="M35:N36"/>
    <mergeCell ref="M38:N39"/>
    <mergeCell ref="M42:N43"/>
    <mergeCell ref="I40:J41"/>
    <mergeCell ref="F38:G39"/>
    <mergeCell ref="B40:C41"/>
    <mergeCell ref="F42:G43"/>
    <mergeCell ref="AA24:AB25"/>
    <mergeCell ref="W26:X27"/>
    <mergeCell ref="AA28:AB29"/>
    <mergeCell ref="F31:G32"/>
    <mergeCell ref="B33:C34"/>
    <mergeCell ref="F35:G36"/>
    <mergeCell ref="AA31:AB32"/>
    <mergeCell ref="W33:X34"/>
    <mergeCell ref="AA35:AB36"/>
    <mergeCell ref="M28:N29"/>
    <mergeCell ref="T24:U25"/>
    <mergeCell ref="P26:Q27"/>
    <mergeCell ref="F28:G29"/>
    <mergeCell ref="T28:U29"/>
    <mergeCell ref="M10:N11"/>
    <mergeCell ref="M14:N15"/>
    <mergeCell ref="M17:N18"/>
    <mergeCell ref="I19:J20"/>
    <mergeCell ref="M21:N22"/>
    <mergeCell ref="M24:N25"/>
    <mergeCell ref="I26:J27"/>
    <mergeCell ref="T10:U11"/>
    <mergeCell ref="P12:Q13"/>
    <mergeCell ref="T14:U15"/>
    <mergeCell ref="T17:U18"/>
    <mergeCell ref="T21:U22"/>
    <mergeCell ref="I12:J13"/>
    <mergeCell ref="B19:C20"/>
    <mergeCell ref="B26:C27"/>
    <mergeCell ref="P19:Q20"/>
    <mergeCell ref="C6:D7"/>
    <mergeCell ref="B12:C13"/>
    <mergeCell ref="F10:G11"/>
    <mergeCell ref="F14:G15"/>
    <mergeCell ref="F17:G18"/>
    <mergeCell ref="F21:G22"/>
    <mergeCell ref="F24:G25"/>
  </mergeCells>
  <printOptions horizontalCentered="1"/>
  <pageMargins left="0.7" right="0.7" top="0.75" bottom="0.75" header="0.3" footer="0.3"/>
  <pageSetup paperSize="9" fitToHeight="0" orientation="landscape" r:id="rId1"/>
  <drawing r:id="rId2"/>
</worksheet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0FFA72057F0EFC429FF335CB9960E2CA0400A26729C09131F943A3C8875F9AFFF790" ma:contentTypeVersion="54" ma:contentTypeDescription="Create a new document." ma:contentTypeScope="" ma:versionID="1a842ec01edb8d0cb192251ad2352bce">
  <xsd:schema xmlns:xsd="http://www.w3.org/2001/XMLSchema" xmlns:xs="http://www.w3.org/2001/XMLSchema" xmlns:p="http://schemas.microsoft.com/office/2006/metadata/properties" xmlns:ns2="cf237c1f-e9f7-4812-a5e3-e7fff9ac6432" targetNamespace="http://schemas.microsoft.com/office/2006/metadata/properties" ma:root="true" ma:fieldsID="ef3ee27573a43b7f5cf9d4fb7bbb7857" ns2:_="">
    <xsd:import namespace="cf237c1f-e9f7-4812-a5e3-e7fff9ac643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37c1f-e9f7-4812-a5e3-e7fff9ac643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0679f22-c29b-43ea-a710-8a42f757085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0A42D78D-BDC9-4EE6-A28E-1806D230ABE7}" ma:internalName="CSXSubmissionMarket" ma:readOnly="false" ma:showField="MarketName" ma:web="cf237c1f-e9f7-4812-a5e3-e7fff9ac6432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413d7124-3e98-4daf-a36f-bd25b9ee297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590705F-21A0-4623-848A-26DAA44BB8DD}" ma:internalName="InProjectListLookup" ma:readOnly="true" ma:showField="InProjectLis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6e65af7-8815-4551-8cd4-4ade8212117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590705F-21A0-4623-848A-26DAA44BB8DD}" ma:internalName="LastCompleteVersionLookup" ma:readOnly="true" ma:showField="LastComplete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590705F-21A0-4623-848A-26DAA44BB8DD}" ma:internalName="LastPreviewErrorLookup" ma:readOnly="true" ma:showField="LastPreview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590705F-21A0-4623-848A-26DAA44BB8DD}" ma:internalName="LastPreviewResultLookup" ma:readOnly="true" ma:showField="LastPreview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590705F-21A0-4623-848A-26DAA44BB8DD}" ma:internalName="LastPreviewAttemptDateLookup" ma:readOnly="true" ma:showField="LastPreview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590705F-21A0-4623-848A-26DAA44BB8DD}" ma:internalName="LastPreviewedByLookup" ma:readOnly="true" ma:showField="LastPreview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590705F-21A0-4623-848A-26DAA44BB8DD}" ma:internalName="LastPreviewTimeLookup" ma:readOnly="true" ma:showField="LastPreview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590705F-21A0-4623-848A-26DAA44BB8DD}" ma:internalName="LastPreviewVersionLookup" ma:readOnly="true" ma:showField="LastPreview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590705F-21A0-4623-848A-26DAA44BB8DD}" ma:internalName="LastPublishErrorLookup" ma:readOnly="true" ma:showField="LastPublish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590705F-21A0-4623-848A-26DAA44BB8DD}" ma:internalName="LastPublishResultLookup" ma:readOnly="true" ma:showField="LastPublish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590705F-21A0-4623-848A-26DAA44BB8DD}" ma:internalName="LastPublishAttemptDateLookup" ma:readOnly="true" ma:showField="LastPublish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590705F-21A0-4623-848A-26DAA44BB8DD}" ma:internalName="LastPublishedByLookup" ma:readOnly="true" ma:showField="LastPublish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590705F-21A0-4623-848A-26DAA44BB8DD}" ma:internalName="LastPublishTimeLookup" ma:readOnly="true" ma:showField="LastPublish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590705F-21A0-4623-848A-26DAA44BB8DD}" ma:internalName="LastPublishVersionLookup" ma:readOnly="true" ma:showField="LastPublish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D77005E-2908-4F20-AEB4-EDFE452D28B2}" ma:internalName="LocLastLocAttemptVersionLookup" ma:readOnly="false" ma:showField="LastLocAttemptVersion" ma:web="cf237c1f-e9f7-4812-a5e3-e7fff9ac6432">
      <xsd:simpleType>
        <xsd:restriction base="dms:Lookup"/>
      </xsd:simpleType>
    </xsd:element>
    <xsd:element name="LocLastLocAttemptVersionTypeLookup" ma:index="71" nillable="true" ma:displayName="Loc Last Loc Attempt Version Type" ma:default="" ma:list="{DD77005E-2908-4F20-AEB4-EDFE452D28B2}" ma:internalName="LocLastLocAttemptVersionTypeLookup" ma:readOnly="true" ma:showField="LastLocAttemptVersionType" ma:web="cf237c1f-e9f7-4812-a5e3-e7fff9ac6432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D77005E-2908-4F20-AEB4-EDFE452D28B2}" ma:internalName="LocNewPublishedVersionLookup" ma:readOnly="true" ma:showField="NewPublishedVersion" ma:web="cf237c1f-e9f7-4812-a5e3-e7fff9ac6432">
      <xsd:simpleType>
        <xsd:restriction base="dms:Lookup"/>
      </xsd:simpleType>
    </xsd:element>
    <xsd:element name="LocOverallHandbackStatusLookup" ma:index="75" nillable="true" ma:displayName="Loc Overall Handback Status" ma:default="" ma:list="{DD77005E-2908-4F20-AEB4-EDFE452D28B2}" ma:internalName="LocOverallHandbackStatusLookup" ma:readOnly="true" ma:showField="OverallHandbackStatus" ma:web="cf237c1f-e9f7-4812-a5e3-e7fff9ac6432">
      <xsd:simpleType>
        <xsd:restriction base="dms:Lookup"/>
      </xsd:simpleType>
    </xsd:element>
    <xsd:element name="LocOverallLocStatusLookup" ma:index="76" nillable="true" ma:displayName="Loc Overall Localize Status" ma:default="" ma:list="{DD77005E-2908-4F20-AEB4-EDFE452D28B2}" ma:internalName="LocOverallLocStatusLookup" ma:readOnly="true" ma:showField="OverallLocStatus" ma:web="cf237c1f-e9f7-4812-a5e3-e7fff9ac6432">
      <xsd:simpleType>
        <xsd:restriction base="dms:Lookup"/>
      </xsd:simpleType>
    </xsd:element>
    <xsd:element name="LocOverallPreviewStatusLookup" ma:index="77" nillable="true" ma:displayName="Loc Overall Preview Status" ma:default="" ma:list="{DD77005E-2908-4F20-AEB4-EDFE452D28B2}" ma:internalName="LocOverallPreviewStatusLookup" ma:readOnly="true" ma:showField="OverallPreviewStatus" ma:web="cf237c1f-e9f7-4812-a5e3-e7fff9ac6432">
      <xsd:simpleType>
        <xsd:restriction base="dms:Lookup"/>
      </xsd:simpleType>
    </xsd:element>
    <xsd:element name="LocOverallPublishStatusLookup" ma:index="78" nillable="true" ma:displayName="Loc Overall Publish Status" ma:default="" ma:list="{DD77005E-2908-4F20-AEB4-EDFE452D28B2}" ma:internalName="LocOverallPublishStatusLookup" ma:readOnly="true" ma:showField="OverallPublishStatus" ma:web="cf237c1f-e9f7-4812-a5e3-e7fff9ac6432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D77005E-2908-4F20-AEB4-EDFE452D28B2}" ma:internalName="LocProcessedForHandoffsLookup" ma:readOnly="true" ma:showField="ProcessedForHandoffs" ma:web="cf237c1f-e9f7-4812-a5e3-e7fff9ac6432">
      <xsd:simpleType>
        <xsd:restriction base="dms:Lookup"/>
      </xsd:simpleType>
    </xsd:element>
    <xsd:element name="LocProcessedForMarketsLookup" ma:index="81" nillable="true" ma:displayName="Loc Processed For Markets" ma:default="" ma:list="{DD77005E-2908-4F20-AEB4-EDFE452D28B2}" ma:internalName="LocProcessedForMarketsLookup" ma:readOnly="true" ma:showField="ProcessedForMarkets" ma:web="cf237c1f-e9f7-4812-a5e3-e7fff9ac6432">
      <xsd:simpleType>
        <xsd:restriction base="dms:Lookup"/>
      </xsd:simpleType>
    </xsd:element>
    <xsd:element name="LocPublishedDependentAssetsLookup" ma:index="82" nillable="true" ma:displayName="Loc Published Dependent Assets" ma:default="" ma:list="{DD77005E-2908-4F20-AEB4-EDFE452D28B2}" ma:internalName="LocPublishedDependentAssetsLookup" ma:readOnly="true" ma:showField="PublishedDependentAssets" ma:web="cf237c1f-e9f7-4812-a5e3-e7fff9ac6432">
      <xsd:simpleType>
        <xsd:restriction base="dms:Lookup"/>
      </xsd:simpleType>
    </xsd:element>
    <xsd:element name="LocPublishedLinkedAssetsLookup" ma:index="83" nillable="true" ma:displayName="Loc Published Linked Assets" ma:default="" ma:list="{DD77005E-2908-4F20-AEB4-EDFE452D28B2}" ma:internalName="LocPublishedLinkedAssetsLookup" ma:readOnly="true" ma:showField="PublishedLinkedAssets" ma:web="cf237c1f-e9f7-4812-a5e3-e7fff9ac6432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18dabe8-75e0-44e4-8e6c-0926da0565da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0A42D78D-BDC9-4EE6-A28E-1806D230ABE7}" ma:internalName="Markets" ma:readOnly="false" ma:showField="MarketNa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590705F-21A0-4623-848A-26DAA44BB8DD}" ma:internalName="NumOfRatingsLookup" ma:readOnly="true" ma:showField="NumOfRating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590705F-21A0-4623-848A-26DAA44BB8DD}" ma:internalName="PublishStatusLookup" ma:readOnly="false" ma:showField="PublishStatu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0d03ae78-f3d4-4211-ad85-ebe003ca2577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9bb0031-9912-47a1-9dea-bc59bbf519e5}" ma:internalName="TaxCatchAll" ma:showField="CatchAllData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9bb0031-9912-47a1-9dea-bc59bbf519e5}" ma:internalName="TaxCatchAllLabel" ma:readOnly="true" ma:showField="CatchAllDataLabel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f237c1f-e9f7-4812-a5e3-e7fff9ac6432" xsi:nil="true"/>
    <AssetExpire xmlns="cf237c1f-e9f7-4812-a5e3-e7fff9ac6432">2029-01-01T08:00:00+00:00</AssetExpire>
    <CampaignTagsTaxHTField0 xmlns="cf237c1f-e9f7-4812-a5e3-e7fff9ac6432">
      <Terms xmlns="http://schemas.microsoft.com/office/infopath/2007/PartnerControls"/>
    </CampaignTagsTaxHTField0>
    <IntlLangReviewDate xmlns="cf237c1f-e9f7-4812-a5e3-e7fff9ac6432" xsi:nil="true"/>
    <TPFriendlyName xmlns="cf237c1f-e9f7-4812-a5e3-e7fff9ac6432" xsi:nil="true"/>
    <IntlLangReview xmlns="cf237c1f-e9f7-4812-a5e3-e7fff9ac6432">false</IntlLangReview>
    <LocLastLocAttemptVersionLookup xmlns="cf237c1f-e9f7-4812-a5e3-e7fff9ac6432">854866</LocLastLocAttemptVersionLookup>
    <PolicheckWords xmlns="cf237c1f-e9f7-4812-a5e3-e7fff9ac6432" xsi:nil="true"/>
    <SubmitterId xmlns="cf237c1f-e9f7-4812-a5e3-e7fff9ac6432" xsi:nil="true"/>
    <AcquiredFrom xmlns="cf237c1f-e9f7-4812-a5e3-e7fff9ac6432">Internal MS</AcquiredFrom>
    <EditorialStatus xmlns="cf237c1f-e9f7-4812-a5e3-e7fff9ac6432">Complete</EditorialStatus>
    <Markets xmlns="cf237c1f-e9f7-4812-a5e3-e7fff9ac6432"/>
    <OriginAsset xmlns="cf237c1f-e9f7-4812-a5e3-e7fff9ac6432" xsi:nil="true"/>
    <AssetStart xmlns="cf237c1f-e9f7-4812-a5e3-e7fff9ac6432">2012-08-30T21:28:00+00:00</AssetStart>
    <FriendlyTitle xmlns="cf237c1f-e9f7-4812-a5e3-e7fff9ac6432" xsi:nil="true"/>
    <MarketSpecific xmlns="cf237c1f-e9f7-4812-a5e3-e7fff9ac6432">false</MarketSpecific>
    <TPNamespace xmlns="cf237c1f-e9f7-4812-a5e3-e7fff9ac6432" xsi:nil="true"/>
    <PublishStatusLookup xmlns="cf237c1f-e9f7-4812-a5e3-e7fff9ac6432">
      <Value>263683</Value>
    </PublishStatusLookup>
    <APAuthor xmlns="cf237c1f-e9f7-4812-a5e3-e7fff9ac6432">
      <UserInfo>
        <DisplayName>REDMOND\matthos</DisplayName>
        <AccountId>59</AccountId>
        <AccountType/>
      </UserInfo>
    </APAuthor>
    <TPCommandLine xmlns="cf237c1f-e9f7-4812-a5e3-e7fff9ac6432" xsi:nil="true"/>
    <IntlLangReviewer xmlns="cf237c1f-e9f7-4812-a5e3-e7fff9ac6432" xsi:nil="true"/>
    <OpenTemplate xmlns="cf237c1f-e9f7-4812-a5e3-e7fff9ac6432">true</OpenTemplate>
    <CSXSubmissionDate xmlns="cf237c1f-e9f7-4812-a5e3-e7fff9ac6432" xsi:nil="true"/>
    <TaxCatchAll xmlns="cf237c1f-e9f7-4812-a5e3-e7fff9ac6432"/>
    <Manager xmlns="cf237c1f-e9f7-4812-a5e3-e7fff9ac6432" xsi:nil="true"/>
    <NumericId xmlns="cf237c1f-e9f7-4812-a5e3-e7fff9ac6432" xsi:nil="true"/>
    <ParentAssetId xmlns="cf237c1f-e9f7-4812-a5e3-e7fff9ac6432" xsi:nil="true"/>
    <OriginalSourceMarket xmlns="cf237c1f-e9f7-4812-a5e3-e7fff9ac6432">english</OriginalSourceMarket>
    <ApprovalStatus xmlns="cf237c1f-e9f7-4812-a5e3-e7fff9ac6432">InProgress</ApprovalStatus>
    <TPComponent xmlns="cf237c1f-e9f7-4812-a5e3-e7fff9ac6432" xsi:nil="true"/>
    <EditorialTags xmlns="cf237c1f-e9f7-4812-a5e3-e7fff9ac6432" xsi:nil="true"/>
    <TPExecutable xmlns="cf237c1f-e9f7-4812-a5e3-e7fff9ac6432" xsi:nil="true"/>
    <TPLaunchHelpLink xmlns="cf237c1f-e9f7-4812-a5e3-e7fff9ac6432" xsi:nil="true"/>
    <LocComments xmlns="cf237c1f-e9f7-4812-a5e3-e7fff9ac6432" xsi:nil="true"/>
    <LocRecommendedHandoff xmlns="cf237c1f-e9f7-4812-a5e3-e7fff9ac6432" xsi:nil="true"/>
    <SourceTitle xmlns="cf237c1f-e9f7-4812-a5e3-e7fff9ac6432" xsi:nil="true"/>
    <CSXUpdate xmlns="cf237c1f-e9f7-4812-a5e3-e7fff9ac6432">false</CSXUpdate>
    <IntlLocPriority xmlns="cf237c1f-e9f7-4812-a5e3-e7fff9ac6432" xsi:nil="true"/>
    <UAProjectedTotalWords xmlns="cf237c1f-e9f7-4812-a5e3-e7fff9ac6432" xsi:nil="true"/>
    <AssetType xmlns="cf237c1f-e9f7-4812-a5e3-e7fff9ac6432">TP</AssetType>
    <MachineTranslated xmlns="cf237c1f-e9f7-4812-a5e3-e7fff9ac6432">false</MachineTranslated>
    <OutputCachingOn xmlns="cf237c1f-e9f7-4812-a5e3-e7fff9ac6432">false</OutputCachingOn>
    <TemplateStatus xmlns="cf237c1f-e9f7-4812-a5e3-e7fff9ac6432">Complete</TemplateStatus>
    <IsSearchable xmlns="cf237c1f-e9f7-4812-a5e3-e7fff9ac6432">true</IsSearchable>
    <ContentItem xmlns="cf237c1f-e9f7-4812-a5e3-e7fff9ac6432" xsi:nil="true"/>
    <HandoffToMSDN xmlns="cf237c1f-e9f7-4812-a5e3-e7fff9ac6432" xsi:nil="true"/>
    <ShowIn xmlns="cf237c1f-e9f7-4812-a5e3-e7fff9ac6432">Show everywhere</ShowIn>
    <ThumbnailAssetId xmlns="cf237c1f-e9f7-4812-a5e3-e7fff9ac6432" xsi:nil="true"/>
    <UALocComments xmlns="cf237c1f-e9f7-4812-a5e3-e7fff9ac6432" xsi:nil="true"/>
    <UALocRecommendation xmlns="cf237c1f-e9f7-4812-a5e3-e7fff9ac6432">Localize</UALocRecommendation>
    <LastModifiedDateTime xmlns="cf237c1f-e9f7-4812-a5e3-e7fff9ac6432" xsi:nil="true"/>
    <LegacyData xmlns="cf237c1f-e9f7-4812-a5e3-e7fff9ac6432" xsi:nil="true"/>
    <LocManualTestRequired xmlns="cf237c1f-e9f7-4812-a5e3-e7fff9ac6432">false</LocManualTestRequired>
    <LocMarketGroupTiers2 xmlns="cf237c1f-e9f7-4812-a5e3-e7fff9ac6432" xsi:nil="true"/>
    <ClipArtFilename xmlns="cf237c1f-e9f7-4812-a5e3-e7fff9ac6432" xsi:nil="true"/>
    <TPApplication xmlns="cf237c1f-e9f7-4812-a5e3-e7fff9ac6432" xsi:nil="true"/>
    <CSXHash xmlns="cf237c1f-e9f7-4812-a5e3-e7fff9ac6432" xsi:nil="true"/>
    <DirectSourceMarket xmlns="cf237c1f-e9f7-4812-a5e3-e7fff9ac6432">english</DirectSourceMarket>
    <PrimaryImageGen xmlns="cf237c1f-e9f7-4812-a5e3-e7fff9ac6432">false</PrimaryImageGen>
    <PlannedPubDate xmlns="cf237c1f-e9f7-4812-a5e3-e7fff9ac6432" xsi:nil="true"/>
    <CSXSubmissionMarket xmlns="cf237c1f-e9f7-4812-a5e3-e7fff9ac6432" xsi:nil="true"/>
    <Downloads xmlns="cf237c1f-e9f7-4812-a5e3-e7fff9ac6432">0</Downloads>
    <ArtSampleDocs xmlns="cf237c1f-e9f7-4812-a5e3-e7fff9ac6432" xsi:nil="true"/>
    <TrustLevel xmlns="cf237c1f-e9f7-4812-a5e3-e7fff9ac6432">1 Microsoft Managed Content</TrustLevel>
    <BlockPublish xmlns="cf237c1f-e9f7-4812-a5e3-e7fff9ac6432">false</BlockPublish>
    <TPLaunchHelpLinkType xmlns="cf237c1f-e9f7-4812-a5e3-e7fff9ac6432">Template</TPLaunchHelpLinkType>
    <LocalizationTagsTaxHTField0 xmlns="cf237c1f-e9f7-4812-a5e3-e7fff9ac6432">
      <Terms xmlns="http://schemas.microsoft.com/office/infopath/2007/PartnerControls"/>
    </LocalizationTagsTaxHTField0>
    <BusinessGroup xmlns="cf237c1f-e9f7-4812-a5e3-e7fff9ac6432" xsi:nil="true"/>
    <Providers xmlns="cf237c1f-e9f7-4812-a5e3-e7fff9ac6432" xsi:nil="true"/>
    <TemplateTemplateType xmlns="cf237c1f-e9f7-4812-a5e3-e7fff9ac6432">Excel Spreadsheet Template</TemplateTemplateType>
    <TimesCloned xmlns="cf237c1f-e9f7-4812-a5e3-e7fff9ac6432" xsi:nil="true"/>
    <TPAppVersion xmlns="cf237c1f-e9f7-4812-a5e3-e7fff9ac6432" xsi:nil="true"/>
    <VoteCount xmlns="cf237c1f-e9f7-4812-a5e3-e7fff9ac6432" xsi:nil="true"/>
    <FeatureTagsTaxHTField0 xmlns="cf237c1f-e9f7-4812-a5e3-e7fff9ac6432">
      <Terms xmlns="http://schemas.microsoft.com/office/infopath/2007/PartnerControls"/>
    </FeatureTagsTaxHTField0>
    <Provider xmlns="cf237c1f-e9f7-4812-a5e3-e7fff9ac6432" xsi:nil="true"/>
    <UACurrentWords xmlns="cf237c1f-e9f7-4812-a5e3-e7fff9ac6432" xsi:nil="true"/>
    <AssetId xmlns="cf237c1f-e9f7-4812-a5e3-e7fff9ac6432">TP103427539</AssetId>
    <TPClientViewer xmlns="cf237c1f-e9f7-4812-a5e3-e7fff9ac6432" xsi:nil="true"/>
    <DSATActionTaken xmlns="cf237c1f-e9f7-4812-a5e3-e7fff9ac6432" xsi:nil="true"/>
    <APEditor xmlns="cf237c1f-e9f7-4812-a5e3-e7fff9ac6432">
      <UserInfo>
        <DisplayName/>
        <AccountId xsi:nil="true"/>
        <AccountType/>
      </UserInfo>
    </APEditor>
    <TPInstallLocation xmlns="cf237c1f-e9f7-4812-a5e3-e7fff9ac6432" xsi:nil="true"/>
    <OOCacheId xmlns="cf237c1f-e9f7-4812-a5e3-e7fff9ac6432" xsi:nil="true"/>
    <IsDeleted xmlns="cf237c1f-e9f7-4812-a5e3-e7fff9ac6432">false</IsDeleted>
    <PublishTargets xmlns="cf237c1f-e9f7-4812-a5e3-e7fff9ac6432">OfficeOnlineVNext</PublishTargets>
    <ApprovalLog xmlns="cf237c1f-e9f7-4812-a5e3-e7fff9ac6432" xsi:nil="true"/>
    <BugNumber xmlns="cf237c1f-e9f7-4812-a5e3-e7fff9ac6432" xsi:nil="true"/>
    <CrawlForDependencies xmlns="cf237c1f-e9f7-4812-a5e3-e7fff9ac6432">false</CrawlForDependencies>
    <InternalTagsTaxHTField0 xmlns="cf237c1f-e9f7-4812-a5e3-e7fff9ac6432">
      <Terms xmlns="http://schemas.microsoft.com/office/infopath/2007/PartnerControls"/>
    </InternalTagsTaxHTField0>
    <LastHandOff xmlns="cf237c1f-e9f7-4812-a5e3-e7fff9ac6432" xsi:nil="true"/>
    <Milestone xmlns="cf237c1f-e9f7-4812-a5e3-e7fff9ac6432" xsi:nil="true"/>
    <OriginalRelease xmlns="cf237c1f-e9f7-4812-a5e3-e7fff9ac6432">15</OriginalRelease>
    <RecommendationsModifier xmlns="cf237c1f-e9f7-4812-a5e3-e7fff9ac6432" xsi:nil="true"/>
    <ScenarioTagsTaxHTField0 xmlns="cf237c1f-e9f7-4812-a5e3-e7fff9ac6432">
      <Terms xmlns="http://schemas.microsoft.com/office/infopath/2007/PartnerControls"/>
    </ScenarioTagsTaxHTField0>
    <UANotes xmlns="cf237c1f-e9f7-4812-a5e3-e7fff9ac6432" xsi:nil="true"/>
  </documentManagement>
</p:properties>
</file>

<file path=customXml/itemProps1.xml><?xml version="1.0" encoding="utf-8"?>
<ds:datastoreItem xmlns:ds="http://schemas.openxmlformats.org/officeDocument/2006/customXml" ds:itemID="{FBDF0E0E-AE97-467D-9D8F-B1278FF58A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DE1984-D9FC-476F-A71C-10F696DB8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237c1f-e9f7-4812-a5e3-e7fff9ac64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FCB28F-6FEB-436A-9B00-3EBF8A65C9EE}">
  <ds:schemaRefs>
    <ds:schemaRef ds:uri="http://schemas.microsoft.com/office/2006/metadata/properties"/>
    <ds:schemaRef ds:uri="http://schemas.microsoft.com/office/2006/documentManagement/types"/>
    <ds:schemaRef ds:uri="cf237c1f-e9f7-4812-a5e3-e7fff9ac6432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purl.org/dc/elements/1.1/"/>
    <ds:schemaRef ds:uri="http://purl.org/dc/dcmitype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TM03427541</Template>
  <Application>Microsoft Excel</Application>
  <DocSecurity>0</DocSecurity>
  <ScaleCrop>false</ScaleCrop>
  <HeadingPairs>
    <vt:vector size="4" baseType="variant">
      <vt:variant>
        <vt:lpstr>Foi de lucru</vt:lpstr>
      </vt:variant>
      <vt:variant>
        <vt:i4>5</vt:i4>
      </vt:variant>
      <vt:variant>
        <vt:lpstr>Zone denumite</vt:lpstr>
      </vt:variant>
      <vt:variant>
        <vt:i4>1</vt:i4>
      </vt:variant>
    </vt:vector>
  </HeadingPairs>
  <TitlesOfParts>
    <vt:vector size="6" baseType="lpstr">
      <vt:lpstr>Cuprins</vt:lpstr>
      <vt:lpstr>SmartArt de bază</vt:lpstr>
      <vt:lpstr>Fotografii SmartArt</vt:lpstr>
      <vt:lpstr>Nivel strat 5</vt:lpstr>
      <vt:lpstr>Nivel substrat 5</vt:lpstr>
      <vt:lpstr>'Nivel substrat 5'!Zona_de_imprimat</vt:lpstr>
    </vt:vector>
  </TitlesOfParts>
  <LinksUpToDate>false</LinksUpToDate>
  <SharedDoc>false</SharedDoc>
  <HyperlinksChanged>false</HyperlinksChanged>
  <AppVersion>16.0300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Jurca</dc:creator>
  <cp:lastModifiedBy>Simona Jurca</cp:lastModifiedBy>
  <cp:lastPrinted>2022-12-14T19:25:16Z</cp:lastPrinted>
  <dcterms:created xsi:type="dcterms:W3CDTF">2012-08-28T22:37:09Z</dcterms:created>
  <dcterms:modified xsi:type="dcterms:W3CDTF">2022-12-14T19:29:57Z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0x0101000FFA72057F0EFC429FF335CB9960E2CA0400A26729C09131F943A3C8875F9AFFF790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